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00FC8" w14:textId="40C7212E" w:rsidR="00144112" w:rsidRDefault="00144112" w:rsidP="003616CA">
      <w:pPr>
        <w:pStyle w:val="Heading1"/>
        <w:spacing w:before="0"/>
      </w:pPr>
      <w:r w:rsidRPr="00144112">
        <w:t>D9930 DISTRICT GRANTS TIMELINE</w:t>
      </w:r>
      <w:r>
        <w:t xml:space="preserve"> 202</w:t>
      </w:r>
      <w:r w:rsidR="003616CA">
        <w:t>6</w:t>
      </w:r>
      <w:r>
        <w:t>-2</w:t>
      </w:r>
      <w:r w:rsidR="003616CA">
        <w:t>7</w:t>
      </w:r>
    </w:p>
    <w:tbl>
      <w:tblPr>
        <w:tblStyle w:val="TableGrid"/>
        <w:tblW w:w="10758" w:type="dxa"/>
        <w:jc w:val="center"/>
        <w:tblInd w:w="0" w:type="dxa"/>
        <w:tblLook w:val="04A0" w:firstRow="1" w:lastRow="0" w:firstColumn="1" w:lastColumn="0" w:noHBand="0" w:noVBand="1"/>
      </w:tblPr>
      <w:tblGrid>
        <w:gridCol w:w="2005"/>
        <w:gridCol w:w="2657"/>
        <w:gridCol w:w="6096"/>
      </w:tblGrid>
      <w:tr w:rsidR="00144112" w:rsidRPr="00D4625F" w14:paraId="17CA0B70" w14:textId="77777777" w:rsidTr="007840D2">
        <w:trPr>
          <w:jc w:val="center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7FB6E" w14:textId="77777777" w:rsidR="00144112" w:rsidRPr="00D4625F" w:rsidRDefault="00144112" w:rsidP="007840D2">
            <w:pPr>
              <w:rPr>
                <w:b/>
              </w:rPr>
            </w:pPr>
            <w:r w:rsidRPr="00D4625F">
              <w:rPr>
                <w:b/>
              </w:rPr>
              <w:t>DATE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57D88" w14:textId="77777777" w:rsidR="00144112" w:rsidRPr="00D4625F" w:rsidRDefault="00144112" w:rsidP="007840D2">
            <w:pPr>
              <w:rPr>
                <w:b/>
              </w:rPr>
            </w:pPr>
            <w:r w:rsidRPr="00D4625F">
              <w:rPr>
                <w:b/>
              </w:rPr>
              <w:t>EVENT/ACTIVITY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DAAB0" w14:textId="77777777" w:rsidR="00144112" w:rsidRPr="00D4625F" w:rsidRDefault="00144112" w:rsidP="007840D2">
            <w:pPr>
              <w:rPr>
                <w:b/>
              </w:rPr>
            </w:pPr>
            <w:r w:rsidRPr="00D4625F">
              <w:rPr>
                <w:b/>
              </w:rPr>
              <w:t>NOTES</w:t>
            </w:r>
          </w:p>
        </w:tc>
      </w:tr>
      <w:tr w:rsidR="003616CA" w:rsidRPr="00D4625F" w14:paraId="79F4A2EC" w14:textId="77777777" w:rsidTr="003616CA">
        <w:trPr>
          <w:trHeight w:val="567"/>
          <w:jc w:val="center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B1576" w14:textId="62A0E942" w:rsidR="003616CA" w:rsidRPr="00D4625F" w:rsidRDefault="003616CA" w:rsidP="003616CA">
            <w:pPr>
              <w:spacing w:after="255"/>
              <w:contextualSpacing/>
            </w:pPr>
            <w:r>
              <w:t xml:space="preserve">Pre-30 June 2026 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335FF" w14:textId="0E19A0E8" w:rsidR="003616CA" w:rsidRPr="00D4625F" w:rsidRDefault="003616CA" w:rsidP="003616CA">
            <w:pPr>
              <w:spacing w:after="255" w:line="216" w:lineRule="auto"/>
              <w:contextualSpacing/>
            </w:pPr>
            <w:r w:rsidRPr="00D4625F">
              <w:t>Develop grant project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B414B" w14:textId="2C342947" w:rsidR="003616CA" w:rsidRPr="00D4625F" w:rsidRDefault="003616CA" w:rsidP="003616CA">
            <w:pPr>
              <w:spacing w:after="255" w:line="216" w:lineRule="auto"/>
              <w:contextualSpacing/>
            </w:pPr>
            <w:r w:rsidRPr="00D4625F">
              <w:t>P</w:t>
            </w:r>
            <w:r>
              <w:t xml:space="preserve">residents </w:t>
            </w:r>
            <w:r w:rsidRPr="00D4625F">
              <w:t>E</w:t>
            </w:r>
            <w:r>
              <w:t>lect</w:t>
            </w:r>
            <w:r w:rsidRPr="00D4625F">
              <w:t xml:space="preserve"> to work with the</w:t>
            </w:r>
            <w:r>
              <w:t xml:space="preserve"> 2026-27</w:t>
            </w:r>
            <w:r w:rsidRPr="00D4625F">
              <w:t xml:space="preserve"> </w:t>
            </w:r>
            <w:r>
              <w:t>B</w:t>
            </w:r>
            <w:r w:rsidRPr="00D4625F">
              <w:t xml:space="preserve">oard and/or grants </w:t>
            </w:r>
            <w:r>
              <w:t>te</w:t>
            </w:r>
            <w:r w:rsidRPr="00D4625F">
              <w:t xml:space="preserve">am to </w:t>
            </w:r>
            <w:r>
              <w:t xml:space="preserve">plan their </w:t>
            </w:r>
            <w:r w:rsidRPr="00D4625F">
              <w:t>grant project</w:t>
            </w:r>
          </w:p>
        </w:tc>
      </w:tr>
      <w:tr w:rsidR="003616CA" w:rsidRPr="00D4625F" w14:paraId="15AA1D2C" w14:textId="77777777" w:rsidTr="003616CA">
        <w:trPr>
          <w:trHeight w:val="907"/>
          <w:jc w:val="center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591E0" w14:textId="07FDDD51" w:rsidR="003616CA" w:rsidRPr="00D4625F" w:rsidRDefault="003616CA" w:rsidP="003616CA">
            <w:pPr>
              <w:spacing w:after="255"/>
              <w:contextualSpacing/>
            </w:pPr>
            <w:r w:rsidRPr="00D4625F">
              <w:t>1 July 202</w:t>
            </w:r>
            <w:r>
              <w:t>6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A00D5" w14:textId="6B6D9D73" w:rsidR="003616CA" w:rsidRPr="00D4625F" w:rsidRDefault="003616CA" w:rsidP="003616CA">
            <w:pPr>
              <w:spacing w:after="255" w:line="216" w:lineRule="auto"/>
              <w:contextualSpacing/>
            </w:pPr>
            <w:r>
              <w:rPr>
                <w:b/>
                <w:bCs/>
              </w:rPr>
              <w:t>District g</w:t>
            </w:r>
            <w:r w:rsidRPr="00A45507">
              <w:rPr>
                <w:b/>
                <w:bCs/>
              </w:rPr>
              <w:t>rant applications open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EF001" w14:textId="37F63848" w:rsidR="003616CA" w:rsidRPr="00D4625F" w:rsidRDefault="003616CA" w:rsidP="003616CA">
            <w:pPr>
              <w:spacing w:after="255" w:line="216" w:lineRule="auto"/>
              <w:contextualSpacing/>
            </w:pPr>
            <w:r w:rsidRPr="00D4625F">
              <w:t>Grant application forms</w:t>
            </w:r>
            <w:r>
              <w:t>,</w:t>
            </w:r>
            <w:r w:rsidRPr="00D4625F">
              <w:t xml:space="preserve"> and criteria</w:t>
            </w:r>
            <w:r>
              <w:t>,</w:t>
            </w:r>
            <w:r w:rsidRPr="00D4625F">
              <w:t xml:space="preserve"> </w:t>
            </w:r>
            <w:r>
              <w:t>are</w:t>
            </w:r>
            <w:r w:rsidRPr="00D4625F">
              <w:t xml:space="preserve"> available on </w:t>
            </w:r>
            <w:r>
              <w:t xml:space="preserve">the </w:t>
            </w:r>
            <w:hyperlink r:id="rId7" w:history="1">
              <w:r w:rsidRPr="00066AB2">
                <w:rPr>
                  <w:rStyle w:val="Hyperlink"/>
                </w:rPr>
                <w:t>D9930 website.</w:t>
              </w:r>
            </w:hyperlink>
            <w:r w:rsidRPr="00D4625F">
              <w:t xml:space="preserve"> Qualified clubs (GMS and submitted MOU) can submit project proposals now</w:t>
            </w:r>
          </w:p>
        </w:tc>
      </w:tr>
      <w:tr w:rsidR="003616CA" w:rsidRPr="00D4625F" w14:paraId="542FF0F1" w14:textId="77777777" w:rsidTr="003616CA">
        <w:trPr>
          <w:trHeight w:val="567"/>
          <w:jc w:val="center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24D78" w14:textId="7AAEC02A" w:rsidR="003616CA" w:rsidRPr="00D4625F" w:rsidRDefault="003616CA" w:rsidP="003616CA">
            <w:pPr>
              <w:spacing w:after="255"/>
              <w:contextualSpacing/>
            </w:pPr>
            <w:r w:rsidRPr="00D4625F">
              <w:t>July/August 202</w:t>
            </w:r>
            <w:r>
              <w:t>6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2E894" w14:textId="1D0EF79B" w:rsidR="003616CA" w:rsidRPr="00D4625F" w:rsidRDefault="003616CA" w:rsidP="003616CA">
            <w:pPr>
              <w:spacing w:after="255" w:line="216" w:lineRule="auto"/>
              <w:contextualSpacing/>
            </w:pPr>
            <w:r w:rsidRPr="00D4625F">
              <w:t xml:space="preserve">First or second </w:t>
            </w:r>
            <w:r>
              <w:t>c</w:t>
            </w:r>
            <w:r w:rsidRPr="00D4625F">
              <w:t>lub Board meeting for 202</w:t>
            </w:r>
            <w:r>
              <w:t>6</w:t>
            </w:r>
            <w:r w:rsidRPr="00D4625F">
              <w:t>-2</w:t>
            </w:r>
            <w:r>
              <w:t>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7CDC" w14:textId="623DC1CF" w:rsidR="003616CA" w:rsidRPr="00D4625F" w:rsidRDefault="003616CA" w:rsidP="003616CA">
            <w:pPr>
              <w:spacing w:after="255" w:line="216" w:lineRule="auto"/>
              <w:contextualSpacing/>
            </w:pPr>
            <w:r w:rsidRPr="00D4625F">
              <w:t xml:space="preserve">Grant project proposal signed off by </w:t>
            </w:r>
            <w:r>
              <w:t>2026-27 cl</w:t>
            </w:r>
            <w:r w:rsidRPr="00D4625F">
              <w:t>ub Board</w:t>
            </w:r>
          </w:p>
        </w:tc>
      </w:tr>
      <w:tr w:rsidR="003616CA" w:rsidRPr="00D4625F" w14:paraId="79722EF5" w14:textId="77777777" w:rsidTr="003616CA">
        <w:trPr>
          <w:trHeight w:val="1757"/>
          <w:jc w:val="center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597F0" w14:textId="11CBEF41" w:rsidR="003616CA" w:rsidRPr="00D4625F" w:rsidRDefault="003616CA" w:rsidP="003616CA">
            <w:pPr>
              <w:spacing w:after="255"/>
              <w:contextualSpacing/>
            </w:pPr>
            <w:r w:rsidRPr="00D4625F">
              <w:t>By 31</w:t>
            </w:r>
            <w:r w:rsidRPr="00D4625F">
              <w:rPr>
                <w:vertAlign w:val="superscript"/>
              </w:rPr>
              <w:t>st</w:t>
            </w:r>
            <w:r w:rsidRPr="00D4625F">
              <w:t xml:space="preserve"> August 202</w:t>
            </w:r>
            <w:r>
              <w:t>6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29A44" w14:textId="77777777" w:rsidR="003616CA" w:rsidRPr="00D4625F" w:rsidRDefault="003616CA" w:rsidP="003616CA">
            <w:pPr>
              <w:spacing w:after="255" w:line="216" w:lineRule="auto"/>
              <w:contextualSpacing/>
            </w:pPr>
            <w:r w:rsidRPr="00D4625F">
              <w:t>Complete online Grants Management Seminar</w:t>
            </w:r>
            <w:r>
              <w:t xml:space="preserve"> (GMS)</w:t>
            </w:r>
            <w:r w:rsidRPr="00707519">
              <w:rPr>
                <w:i/>
                <w:iCs/>
              </w:rPr>
              <w:t xml:space="preserve"> and</w:t>
            </w:r>
            <w:r>
              <w:t xml:space="preserve"> District 9930 seminar (via Zoom)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518DE" w14:textId="1BF6F57D" w:rsidR="003616CA" w:rsidRPr="00677915" w:rsidRDefault="003616CA" w:rsidP="003616CA">
            <w:pPr>
              <w:spacing w:after="255" w:line="216" w:lineRule="auto"/>
              <w:contextualSpacing/>
            </w:pPr>
            <w:r w:rsidRPr="00D4625F">
              <w:t xml:space="preserve">Clubs wanting to qualify to apply for </w:t>
            </w:r>
            <w:r>
              <w:t>The</w:t>
            </w:r>
            <w:r w:rsidRPr="00D4625F">
              <w:t xml:space="preserve"> </w:t>
            </w:r>
            <w:r>
              <w:t>Rotary Foundation (TRF)</w:t>
            </w:r>
            <w:r w:rsidRPr="00D4625F">
              <w:t xml:space="preserve"> grant</w:t>
            </w:r>
            <w:r>
              <w:t xml:space="preserve">s </w:t>
            </w:r>
            <w:r w:rsidRPr="00D4625F">
              <w:t xml:space="preserve">must have at least one member complete the </w:t>
            </w:r>
            <w:r>
              <w:t>o</w:t>
            </w:r>
            <w:r w:rsidRPr="00D4625F">
              <w:t xml:space="preserve">nline </w:t>
            </w:r>
            <w:r>
              <w:t xml:space="preserve">Grants Management </w:t>
            </w:r>
            <w:r w:rsidRPr="00D4625F">
              <w:t>Seminar</w:t>
            </w:r>
            <w:r>
              <w:t xml:space="preserve"> </w:t>
            </w:r>
            <w:r>
              <w:rPr>
                <w:i/>
                <w:iCs/>
              </w:rPr>
              <w:t>and</w:t>
            </w:r>
            <w:r>
              <w:t xml:space="preserve"> the D9930 Grants </w:t>
            </w:r>
            <w:r w:rsidR="0054417F">
              <w:t>Web</w:t>
            </w:r>
            <w:r>
              <w:t>inar (</w:t>
            </w:r>
            <w:r w:rsidRPr="00677915">
              <w:rPr>
                <w:b/>
                <w:bCs/>
              </w:rPr>
              <w:t xml:space="preserve">on </w:t>
            </w:r>
            <w:r w:rsidR="0054417F">
              <w:rPr>
                <w:b/>
                <w:bCs/>
              </w:rPr>
              <w:t>Monday</w:t>
            </w:r>
            <w:r>
              <w:rPr>
                <w:b/>
                <w:bCs/>
              </w:rPr>
              <w:t xml:space="preserve"> 20</w:t>
            </w:r>
            <w:r w:rsidRPr="00677915">
              <w:rPr>
                <w:b/>
                <w:bCs/>
              </w:rPr>
              <w:t xml:space="preserve"> July @ 19.</w:t>
            </w:r>
            <w:r w:rsidR="0054417F">
              <w:rPr>
                <w:b/>
                <w:bCs/>
              </w:rPr>
              <w:t>0</w:t>
            </w:r>
            <w:r w:rsidRPr="00677915">
              <w:rPr>
                <w:b/>
                <w:bCs/>
              </w:rPr>
              <w:t xml:space="preserve">0 OR </w:t>
            </w:r>
            <w:r>
              <w:rPr>
                <w:b/>
                <w:bCs/>
              </w:rPr>
              <w:t xml:space="preserve">Sunday </w:t>
            </w:r>
            <w:r w:rsidRPr="00677915">
              <w:rPr>
                <w:b/>
                <w:bCs/>
              </w:rPr>
              <w:t>2</w:t>
            </w:r>
            <w:r>
              <w:rPr>
                <w:b/>
                <w:bCs/>
              </w:rPr>
              <w:t>6</w:t>
            </w:r>
            <w:r w:rsidRPr="00677915">
              <w:rPr>
                <w:b/>
                <w:bCs/>
              </w:rPr>
              <w:t xml:space="preserve"> July @17.00 OR </w:t>
            </w:r>
            <w:r>
              <w:rPr>
                <w:b/>
                <w:bCs/>
              </w:rPr>
              <w:t xml:space="preserve">Monday 10 </w:t>
            </w:r>
            <w:r w:rsidRPr="00677915">
              <w:rPr>
                <w:b/>
                <w:bCs/>
              </w:rPr>
              <w:t xml:space="preserve">August </w:t>
            </w:r>
            <w:r>
              <w:rPr>
                <w:b/>
                <w:bCs/>
              </w:rPr>
              <w:t xml:space="preserve">@ </w:t>
            </w:r>
            <w:r w:rsidR="0054417F">
              <w:rPr>
                <w:b/>
                <w:bCs/>
              </w:rPr>
              <w:t>08.00</w:t>
            </w:r>
          </w:p>
          <w:p w14:paraId="3E37C148" w14:textId="77777777" w:rsidR="003616CA" w:rsidRDefault="003616CA" w:rsidP="003616CA">
            <w:pPr>
              <w:spacing w:after="255" w:line="216" w:lineRule="auto"/>
              <w:contextualSpacing/>
              <w:rPr>
                <w:color w:val="0000FF"/>
                <w:u w:val="single"/>
              </w:rPr>
            </w:pPr>
            <w:hyperlink r:id="rId8" w:history="1">
              <w:r w:rsidRPr="00D4625F">
                <w:rPr>
                  <w:color w:val="0000FF"/>
                  <w:u w:val="single"/>
                </w:rPr>
                <w:t>Qualification | My Rotary</w:t>
              </w:r>
            </w:hyperlink>
          </w:p>
          <w:p w14:paraId="7BFECFAE" w14:textId="77777777" w:rsidR="003616CA" w:rsidRPr="00066AB2" w:rsidRDefault="003616CA" w:rsidP="003616CA">
            <w:pPr>
              <w:spacing w:after="255" w:line="216" w:lineRule="auto"/>
              <w:contextualSpacing/>
            </w:pPr>
            <w:hyperlink r:id="rId9" w:history="1">
              <w:r w:rsidRPr="00673252">
                <w:rPr>
                  <w:rStyle w:val="Hyperlink"/>
                  <w:sz w:val="20"/>
                  <w:szCs w:val="20"/>
                </w:rPr>
                <w:t>https://my.rotary.org/en/take-action/apply-grants/qualification</w:t>
              </w:r>
            </w:hyperlink>
            <w:r w:rsidRPr="00D4625F">
              <w:rPr>
                <w:sz w:val="20"/>
                <w:szCs w:val="20"/>
              </w:rPr>
              <w:t xml:space="preserve"> </w:t>
            </w:r>
          </w:p>
        </w:tc>
      </w:tr>
      <w:tr w:rsidR="003616CA" w:rsidRPr="00D4625F" w14:paraId="5380127E" w14:textId="77777777" w:rsidTr="007840D2">
        <w:trPr>
          <w:trHeight w:val="2178"/>
          <w:jc w:val="center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69EE8" w14:textId="663A4CA6" w:rsidR="003616CA" w:rsidRPr="00D4625F" w:rsidRDefault="003616CA" w:rsidP="003616CA">
            <w:pPr>
              <w:spacing w:after="255"/>
              <w:contextualSpacing/>
            </w:pPr>
            <w:r w:rsidRPr="00D4625F">
              <w:t>By 31</w:t>
            </w:r>
            <w:r w:rsidRPr="00D4625F">
              <w:rPr>
                <w:vertAlign w:val="superscript"/>
              </w:rPr>
              <w:t>st</w:t>
            </w:r>
            <w:r w:rsidRPr="00D4625F">
              <w:t xml:space="preserve"> August 202</w:t>
            </w:r>
            <w:r>
              <w:t>6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B1235" w14:textId="77777777" w:rsidR="003616CA" w:rsidRPr="00D4625F" w:rsidRDefault="003616CA" w:rsidP="003616CA">
            <w:pPr>
              <w:spacing w:after="255"/>
              <w:contextualSpacing/>
            </w:pPr>
            <w:r>
              <w:t>Grants application c</w:t>
            </w:r>
            <w:r w:rsidRPr="00D4625F">
              <w:t>riteria met by this date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6529F" w14:textId="77777777" w:rsidR="003616CA" w:rsidRPr="00D4625F" w:rsidRDefault="003616CA" w:rsidP="003616CA">
            <w:pPr>
              <w:spacing w:line="216" w:lineRule="auto"/>
              <w:contextualSpacing/>
            </w:pPr>
            <w:r w:rsidRPr="00D4625F">
              <w:t xml:space="preserve">Criteria to be met to be eligible for a </w:t>
            </w:r>
            <w:r>
              <w:t>Foundation g</w:t>
            </w:r>
            <w:r w:rsidRPr="00D4625F">
              <w:t>rant include:</w:t>
            </w:r>
          </w:p>
          <w:p w14:paraId="1C3C6FA9" w14:textId="77777777" w:rsidR="003616CA" w:rsidRPr="00D4625F" w:rsidRDefault="003616CA" w:rsidP="003616CA">
            <w:pPr>
              <w:numPr>
                <w:ilvl w:val="0"/>
                <w:numId w:val="15"/>
              </w:numPr>
              <w:spacing w:line="216" w:lineRule="auto"/>
              <w:contextualSpacing/>
            </w:pPr>
            <w:r w:rsidRPr="00D4625F">
              <w:t xml:space="preserve">Clubs with previous grants are up to date with reporting </w:t>
            </w:r>
          </w:p>
          <w:p w14:paraId="55946E53" w14:textId="2E5C034D" w:rsidR="003616CA" w:rsidRPr="00D4625F" w:rsidRDefault="003616CA" w:rsidP="003616CA">
            <w:pPr>
              <w:numPr>
                <w:ilvl w:val="0"/>
                <w:numId w:val="15"/>
              </w:numPr>
              <w:spacing w:line="216" w:lineRule="auto"/>
              <w:contextualSpacing/>
            </w:pPr>
            <w:r w:rsidRPr="00D4625F">
              <w:t xml:space="preserve">Club </w:t>
            </w:r>
            <w:r>
              <w:t xml:space="preserve">TRF giving </w:t>
            </w:r>
            <w:r w:rsidRPr="00D4625F">
              <w:t xml:space="preserve">goals </w:t>
            </w:r>
            <w:r>
              <w:t xml:space="preserve">for 2026-27 are </w:t>
            </w:r>
            <w:r w:rsidRPr="00D4625F">
              <w:t>entered in Rotary Club Central</w:t>
            </w:r>
          </w:p>
          <w:p w14:paraId="3A594E61" w14:textId="0D92469A" w:rsidR="003616CA" w:rsidRPr="00436AB5" w:rsidRDefault="003616CA" w:rsidP="003616CA">
            <w:pPr>
              <w:numPr>
                <w:ilvl w:val="0"/>
                <w:numId w:val="15"/>
              </w:numPr>
              <w:spacing w:line="216" w:lineRule="auto"/>
              <w:contextualSpacing/>
            </w:pPr>
            <w:r>
              <w:t>At least one member up to date with Grants Management training (as above)</w:t>
            </w:r>
          </w:p>
          <w:p w14:paraId="0F20AC1E" w14:textId="77777777" w:rsidR="003616CA" w:rsidRPr="00D4625F" w:rsidRDefault="003616CA" w:rsidP="003616CA">
            <w:pPr>
              <w:numPr>
                <w:ilvl w:val="0"/>
                <w:numId w:val="15"/>
              </w:numPr>
              <w:spacing w:line="216" w:lineRule="auto"/>
              <w:contextualSpacing/>
            </w:pPr>
            <w:r w:rsidRPr="00D4625F">
              <w:t>Grants Management MOU completed and submitted</w:t>
            </w:r>
          </w:p>
          <w:p w14:paraId="7377BC4F" w14:textId="7311DB4A" w:rsidR="003616CA" w:rsidRPr="00832C07" w:rsidRDefault="003616CA" w:rsidP="003616CA">
            <w:pPr>
              <w:spacing w:line="216" w:lineRule="auto"/>
              <w:contextualSpacing/>
              <w:rPr>
                <w:iCs/>
              </w:rPr>
            </w:pPr>
            <w:r>
              <w:t>S</w:t>
            </w:r>
            <w:r w:rsidRPr="00D4625F">
              <w:t xml:space="preserve">ee </w:t>
            </w:r>
            <w:hyperlink r:id="rId10" w:history="1">
              <w:r w:rsidRPr="00832C07">
                <w:rPr>
                  <w:rStyle w:val="Hyperlink"/>
                  <w:i/>
                </w:rPr>
                <w:t>District Grants Criteria &amp; Guidelines</w:t>
              </w:r>
            </w:hyperlink>
            <w:r>
              <w:rPr>
                <w:i/>
              </w:rPr>
              <w:t xml:space="preserve"> </w:t>
            </w:r>
          </w:p>
        </w:tc>
      </w:tr>
      <w:tr w:rsidR="003616CA" w:rsidRPr="00D4625F" w14:paraId="26C3807B" w14:textId="77777777" w:rsidTr="007840D2">
        <w:trPr>
          <w:trHeight w:val="907"/>
          <w:jc w:val="center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245E9" w14:textId="4C953595" w:rsidR="003616CA" w:rsidRPr="00D4625F" w:rsidRDefault="003616CA" w:rsidP="003616CA">
            <w:pPr>
              <w:spacing w:after="255"/>
              <w:contextualSpacing/>
            </w:pPr>
            <w:r w:rsidRPr="00D4625F">
              <w:t>31</w:t>
            </w:r>
            <w:r w:rsidRPr="00D4625F">
              <w:rPr>
                <w:vertAlign w:val="superscript"/>
              </w:rPr>
              <w:t>st</w:t>
            </w:r>
            <w:r w:rsidRPr="00D4625F">
              <w:t xml:space="preserve"> August 202</w:t>
            </w:r>
            <w:r>
              <w:t xml:space="preserve">6 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0E931" w14:textId="77777777" w:rsidR="003616CA" w:rsidRPr="00D4625F" w:rsidRDefault="003616CA" w:rsidP="003616CA">
            <w:pPr>
              <w:spacing w:after="255"/>
              <w:contextualSpacing/>
              <w:rPr>
                <w:b/>
                <w:bCs/>
              </w:rPr>
            </w:pPr>
            <w:r w:rsidRPr="00D4625F">
              <w:rPr>
                <w:b/>
                <w:bCs/>
              </w:rPr>
              <w:t>Grant applications close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EC5B4" w14:textId="3C9FACBA" w:rsidR="003616CA" w:rsidRPr="008B3F1F" w:rsidRDefault="003616CA" w:rsidP="003616CA">
            <w:pPr>
              <w:spacing w:after="255" w:line="216" w:lineRule="auto"/>
              <w:contextualSpacing/>
            </w:pPr>
            <w:r>
              <w:t>The d</w:t>
            </w:r>
            <w:r w:rsidRPr="00D4625F">
              <w:t xml:space="preserve">istrict </w:t>
            </w:r>
            <w:r>
              <w:t>g</w:t>
            </w:r>
            <w:r w:rsidRPr="00D4625F">
              <w:t>rant</w:t>
            </w:r>
            <w:r>
              <w:t>s</w:t>
            </w:r>
            <w:r w:rsidRPr="00D4625F">
              <w:t xml:space="preserve"> </w:t>
            </w:r>
            <w:r>
              <w:t>s</w:t>
            </w:r>
            <w:r w:rsidRPr="00D4625F">
              <w:t>ub-committee reviews proposals as they are submitted</w:t>
            </w:r>
            <w:r>
              <w:t xml:space="preserve">. Extra information may be requested from </w:t>
            </w:r>
            <w:r w:rsidRPr="00D4625F">
              <w:t>clubs if required</w:t>
            </w:r>
          </w:p>
        </w:tc>
      </w:tr>
      <w:tr w:rsidR="003616CA" w:rsidRPr="00D4625F" w14:paraId="52EA09FA" w14:textId="77777777" w:rsidTr="003616CA">
        <w:trPr>
          <w:trHeight w:val="907"/>
          <w:jc w:val="center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4AC5A" w14:textId="0CD92576" w:rsidR="003616CA" w:rsidRPr="00D4625F" w:rsidRDefault="003616CA" w:rsidP="003616CA">
            <w:pPr>
              <w:spacing w:after="255"/>
              <w:contextualSpacing/>
            </w:pPr>
            <w:r w:rsidRPr="00D4625F">
              <w:t xml:space="preserve">By </w:t>
            </w:r>
            <w:r>
              <w:t>mid-</w:t>
            </w:r>
            <w:r w:rsidRPr="00D4625F">
              <w:t xml:space="preserve">September </w:t>
            </w:r>
            <w:r>
              <w:t>2026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4BEFA" w14:textId="6F08A279" w:rsidR="003616CA" w:rsidRPr="008B3F1F" w:rsidRDefault="003616CA" w:rsidP="003616CA">
            <w:pPr>
              <w:spacing w:after="255" w:line="216" w:lineRule="auto"/>
              <w:contextualSpacing/>
            </w:pPr>
            <w:r w:rsidRPr="00D4625F">
              <w:t>Grant</w:t>
            </w:r>
            <w:r>
              <w:t>s sub-committee makes r</w:t>
            </w:r>
            <w:r w:rsidRPr="00D4625F">
              <w:t>ecommendations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F6531" w14:textId="0B2FBF69" w:rsidR="003616CA" w:rsidRPr="008B3F1F" w:rsidRDefault="003616CA" w:rsidP="003616CA">
            <w:pPr>
              <w:spacing w:after="255" w:line="216" w:lineRule="auto"/>
              <w:contextualSpacing/>
            </w:pPr>
            <w:r w:rsidRPr="00D4625F">
              <w:t xml:space="preserve">District </w:t>
            </w:r>
            <w:r>
              <w:t>g</w:t>
            </w:r>
            <w:r w:rsidRPr="00D4625F">
              <w:t xml:space="preserve">rants </w:t>
            </w:r>
            <w:r>
              <w:t>s</w:t>
            </w:r>
            <w:r w:rsidRPr="00D4625F">
              <w:t xml:space="preserve">ub-committee meets to complete </w:t>
            </w:r>
            <w:r>
              <w:t>judging</w:t>
            </w:r>
            <w:r w:rsidRPr="00D4625F">
              <w:t xml:space="preserve"> and makes recommendations to </w:t>
            </w:r>
            <w:r>
              <w:t xml:space="preserve">the </w:t>
            </w:r>
            <w:r w:rsidRPr="00D4625F">
              <w:t>D</w:t>
            </w:r>
            <w:r>
              <w:t xml:space="preserve">istrict </w:t>
            </w:r>
            <w:r w:rsidRPr="00D4625F">
              <w:t>G</w:t>
            </w:r>
            <w:r>
              <w:t xml:space="preserve">overnor (DG) </w:t>
            </w:r>
            <w:r w:rsidRPr="00D4625F">
              <w:t xml:space="preserve">and </w:t>
            </w:r>
            <w:r>
              <w:t xml:space="preserve">District Rotary Foundation </w:t>
            </w:r>
            <w:r w:rsidRPr="00D4625F">
              <w:t>Committee</w:t>
            </w:r>
            <w:r>
              <w:t xml:space="preserve"> (DRFC)</w:t>
            </w:r>
          </w:p>
        </w:tc>
      </w:tr>
      <w:tr w:rsidR="003616CA" w:rsidRPr="00D4625F" w14:paraId="09CFFF51" w14:textId="77777777" w:rsidTr="007840D2">
        <w:trPr>
          <w:trHeight w:val="907"/>
          <w:jc w:val="center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D9B5A" w14:textId="1C60118A" w:rsidR="003616CA" w:rsidRPr="00D4625F" w:rsidRDefault="003616CA" w:rsidP="003616CA">
            <w:pPr>
              <w:spacing w:after="255"/>
              <w:contextualSpacing/>
            </w:pPr>
            <w:r w:rsidRPr="00D4625F">
              <w:t>2</w:t>
            </w:r>
            <w:r>
              <w:t>0</w:t>
            </w:r>
            <w:r w:rsidRPr="003616CA">
              <w:rPr>
                <w:vertAlign w:val="superscript"/>
              </w:rPr>
              <w:t>th</w:t>
            </w:r>
            <w:r>
              <w:t xml:space="preserve"> </w:t>
            </w:r>
            <w:r w:rsidRPr="00D4625F">
              <w:t>September 202</w:t>
            </w:r>
            <w:r>
              <w:t>6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DBC3E" w14:textId="4688F56E" w:rsidR="003616CA" w:rsidRPr="008B3F1F" w:rsidRDefault="003616CA" w:rsidP="003616CA">
            <w:pPr>
              <w:spacing w:after="255" w:line="216" w:lineRule="auto"/>
              <w:contextualSpacing/>
            </w:pPr>
            <w:r>
              <w:t>DRFC</w:t>
            </w:r>
            <w:r w:rsidRPr="00D4625F">
              <w:t xml:space="preserve"> and DG approve grants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B4341" w14:textId="3CB51974" w:rsidR="003616CA" w:rsidRPr="008B3F1F" w:rsidRDefault="003616CA" w:rsidP="003616CA">
            <w:pPr>
              <w:spacing w:after="255" w:line="216" w:lineRule="auto"/>
              <w:contextualSpacing/>
            </w:pPr>
            <w:r w:rsidRPr="00D4625F">
              <w:t xml:space="preserve">Grants </w:t>
            </w:r>
            <w:r>
              <w:t>recommendations are reviewed and final decisions made on each District grant application</w:t>
            </w:r>
            <w:r w:rsidRPr="00D4625F">
              <w:t>. Clubs advised of grants decisions (although still subject to TRF approval)</w:t>
            </w:r>
          </w:p>
        </w:tc>
      </w:tr>
      <w:tr w:rsidR="003616CA" w:rsidRPr="00D4625F" w14:paraId="07E3F16E" w14:textId="77777777" w:rsidTr="007840D2">
        <w:trPr>
          <w:trHeight w:val="680"/>
          <w:jc w:val="center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26CB8" w14:textId="17E6925C" w:rsidR="003616CA" w:rsidRPr="00D4625F" w:rsidRDefault="003616CA" w:rsidP="003616CA">
            <w:pPr>
              <w:spacing w:after="255"/>
              <w:contextualSpacing/>
            </w:pPr>
            <w:r w:rsidRPr="00D4625F">
              <w:t>1</w:t>
            </w:r>
            <w:r w:rsidRPr="00D4625F">
              <w:rPr>
                <w:vertAlign w:val="superscript"/>
              </w:rPr>
              <w:t>st</w:t>
            </w:r>
            <w:r w:rsidRPr="00D4625F">
              <w:t xml:space="preserve"> October 202</w:t>
            </w:r>
            <w:r>
              <w:t>6</w:t>
            </w:r>
            <w:r w:rsidRPr="00D4625F">
              <w:t>*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17B5A" w14:textId="77777777" w:rsidR="003616CA" w:rsidRPr="007342A9" w:rsidRDefault="003616CA" w:rsidP="003616CA">
            <w:pPr>
              <w:spacing w:after="255" w:line="216" w:lineRule="auto"/>
              <w:contextualSpacing/>
            </w:pPr>
            <w:r w:rsidRPr="00D4625F">
              <w:t xml:space="preserve">District submits application to TRF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6017D" w14:textId="0A9E388E" w:rsidR="003616CA" w:rsidRPr="00D4625F" w:rsidRDefault="003616CA" w:rsidP="003616CA">
            <w:pPr>
              <w:spacing w:after="255" w:line="216" w:lineRule="auto"/>
              <w:contextualSpacing/>
            </w:pPr>
            <w:r w:rsidRPr="00D4625F">
              <w:t>TRF Chair submits D9930 spending proposal to TRF based on grants approved at district level</w:t>
            </w:r>
          </w:p>
        </w:tc>
      </w:tr>
      <w:tr w:rsidR="003616CA" w:rsidRPr="00D4625F" w14:paraId="66FB93E3" w14:textId="77777777" w:rsidTr="007840D2">
        <w:trPr>
          <w:trHeight w:val="907"/>
          <w:jc w:val="center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1B458" w14:textId="6DAC8E92" w:rsidR="003616CA" w:rsidRPr="00D4625F" w:rsidRDefault="003616CA" w:rsidP="003616CA">
            <w:pPr>
              <w:spacing w:after="255"/>
              <w:contextualSpacing/>
            </w:pPr>
            <w:r w:rsidRPr="00D4625F">
              <w:t>31</w:t>
            </w:r>
            <w:r w:rsidRPr="00D4625F">
              <w:rPr>
                <w:vertAlign w:val="superscript"/>
              </w:rPr>
              <w:t>st</w:t>
            </w:r>
            <w:r w:rsidRPr="00D4625F">
              <w:t xml:space="preserve"> October 202</w:t>
            </w:r>
            <w:r>
              <w:t>6</w:t>
            </w:r>
            <w:r w:rsidRPr="00D4625F">
              <w:t>*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07454" w14:textId="77777777" w:rsidR="003616CA" w:rsidRPr="00D4625F" w:rsidRDefault="003616CA" w:rsidP="003616CA">
            <w:pPr>
              <w:spacing w:after="255" w:line="216" w:lineRule="auto"/>
              <w:contextualSpacing/>
            </w:pPr>
            <w:r w:rsidRPr="00D4625F">
              <w:t xml:space="preserve">Grant approved by TRF and funds received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B849F" w14:textId="545DE654" w:rsidR="003616CA" w:rsidRPr="008B3F1F" w:rsidRDefault="003616CA" w:rsidP="003616CA">
            <w:pPr>
              <w:spacing w:after="255" w:line="216" w:lineRule="auto"/>
              <w:contextualSpacing/>
            </w:pPr>
            <w:r w:rsidRPr="00D4625F">
              <w:t xml:space="preserve">Approval should be received from TRF within 1 – 2 weeks. Clubs will then be advised of final grants decisions. Funds </w:t>
            </w:r>
            <w:r>
              <w:t>usually</w:t>
            </w:r>
            <w:r w:rsidRPr="00D4625F">
              <w:t xml:space="preserve"> received</w:t>
            </w:r>
            <w:r>
              <w:t xml:space="preserve"> by the District</w:t>
            </w:r>
            <w:r w:rsidRPr="00D4625F">
              <w:t xml:space="preserve"> from TRF within 7 -10 days</w:t>
            </w:r>
          </w:p>
        </w:tc>
      </w:tr>
      <w:tr w:rsidR="003616CA" w:rsidRPr="00D4625F" w14:paraId="250E3EE6" w14:textId="77777777" w:rsidTr="007840D2">
        <w:trPr>
          <w:trHeight w:val="680"/>
          <w:jc w:val="center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55A48" w14:textId="38719AFF" w:rsidR="003616CA" w:rsidRPr="00D4625F" w:rsidRDefault="003616CA" w:rsidP="003616CA">
            <w:pPr>
              <w:spacing w:after="255"/>
              <w:contextualSpacing/>
            </w:pPr>
            <w:r w:rsidRPr="00D4625F">
              <w:t>Early November 202</w:t>
            </w:r>
            <w:r>
              <w:t>6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56ECC" w14:textId="77777777" w:rsidR="003616CA" w:rsidRPr="007342A9" w:rsidRDefault="003616CA" w:rsidP="003616CA">
            <w:pPr>
              <w:spacing w:after="255" w:line="216" w:lineRule="auto"/>
              <w:contextualSpacing/>
            </w:pPr>
            <w:r w:rsidRPr="00D4625F">
              <w:t>50% of Grants disbursed to clubs by District Treasurer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85E80" w14:textId="30C7CDD5" w:rsidR="003616CA" w:rsidRPr="00D4625F" w:rsidRDefault="003616CA" w:rsidP="003616CA">
            <w:pPr>
              <w:spacing w:after="255" w:line="216" w:lineRule="auto"/>
              <w:contextualSpacing/>
            </w:pPr>
            <w:r w:rsidRPr="00D4625F">
              <w:t xml:space="preserve">50% of </w:t>
            </w:r>
            <w:r>
              <w:t>f</w:t>
            </w:r>
            <w:r w:rsidRPr="00D4625F">
              <w:t>unds disbursed to clubs. The remaining 50% is disbursed upon the completion of the project with all reports filed</w:t>
            </w:r>
          </w:p>
        </w:tc>
      </w:tr>
      <w:tr w:rsidR="003616CA" w:rsidRPr="00D4625F" w14:paraId="6CC71145" w14:textId="77777777" w:rsidTr="007840D2">
        <w:trPr>
          <w:trHeight w:val="907"/>
          <w:jc w:val="center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FD4B3" w14:textId="166CE353" w:rsidR="003616CA" w:rsidRPr="007342A9" w:rsidRDefault="003616CA" w:rsidP="003616CA">
            <w:pPr>
              <w:spacing w:after="255"/>
              <w:contextualSpacing/>
            </w:pPr>
            <w:r w:rsidRPr="00D4625F">
              <w:t xml:space="preserve">Late </w:t>
            </w:r>
            <w:r>
              <w:t>January</w:t>
            </w:r>
            <w:r w:rsidRPr="00D4625F">
              <w:t xml:space="preserve">/ early </w:t>
            </w:r>
            <w:r>
              <w:t>February</w:t>
            </w:r>
            <w:r w:rsidRPr="00D4625F">
              <w:t xml:space="preserve"> 202</w:t>
            </w:r>
            <w:r>
              <w:t>7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F9404" w14:textId="77777777" w:rsidR="003616CA" w:rsidRPr="00D4625F" w:rsidRDefault="003616CA" w:rsidP="003616CA">
            <w:pPr>
              <w:spacing w:after="255" w:line="216" w:lineRule="auto"/>
              <w:contextualSpacing/>
            </w:pPr>
            <w:r w:rsidRPr="00D4625F">
              <w:t>First report by club due on progress of grant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E581C" w14:textId="21A0888E" w:rsidR="003616CA" w:rsidRPr="00D4625F" w:rsidRDefault="003616CA" w:rsidP="003616CA">
            <w:pPr>
              <w:spacing w:after="255" w:line="216" w:lineRule="auto"/>
              <w:contextualSpacing/>
            </w:pPr>
            <w:r w:rsidRPr="00D4625F">
              <w:t xml:space="preserve">Clubs required to submit first report three months after </w:t>
            </w:r>
            <w:r>
              <w:t xml:space="preserve">receiving </w:t>
            </w:r>
            <w:r w:rsidRPr="00D4625F">
              <w:t>the grant</w:t>
            </w:r>
            <w:r>
              <w:t xml:space="preserve"> funds with a further report mid-June 2027 and six</w:t>
            </w:r>
            <w:r w:rsidRPr="00D4625F">
              <w:t xml:space="preserve"> monthly reports thereafter</w:t>
            </w:r>
            <w:r>
              <w:t>.</w:t>
            </w:r>
          </w:p>
        </w:tc>
      </w:tr>
    </w:tbl>
    <w:p w14:paraId="3A14CBB7" w14:textId="2F49ACA9" w:rsidR="00144112" w:rsidRPr="003616CA" w:rsidRDefault="003616CA" w:rsidP="003616CA">
      <w:pPr>
        <w:spacing w:after="200" w:line="240" w:lineRule="auto"/>
        <w:contextualSpacing/>
        <w:rPr>
          <w:rFonts w:ascii="Calibri" w:eastAsia="Calibri" w:hAnsi="Calibri" w:cs="Times New Roman"/>
        </w:rPr>
      </w:pPr>
      <w:r w:rsidRPr="00D4625F">
        <w:rPr>
          <w:rFonts w:ascii="Calibri" w:eastAsia="Calibri" w:hAnsi="Calibri" w:cs="Times New Roman"/>
        </w:rPr>
        <w:t>* indicative dates only</w:t>
      </w:r>
    </w:p>
    <w:sectPr w:rsidR="00144112" w:rsidRPr="003616CA" w:rsidSect="00170C34">
      <w:headerReference w:type="default" r:id="rId11"/>
      <w:footerReference w:type="default" r:id="rId12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08EC7" w14:textId="77777777" w:rsidR="00CD71D6" w:rsidRDefault="00CD71D6" w:rsidP="00170C34">
      <w:r>
        <w:separator/>
      </w:r>
    </w:p>
  </w:endnote>
  <w:endnote w:type="continuationSeparator" w:id="0">
    <w:p w14:paraId="668A13BA" w14:textId="77777777" w:rsidR="00CD71D6" w:rsidRDefault="00CD71D6" w:rsidP="00170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528FB" w14:textId="22BC4726" w:rsidR="007D16F6" w:rsidRDefault="00144112" w:rsidP="00144112">
    <w:pPr>
      <w:pStyle w:val="Footer"/>
      <w:spacing w:after="0"/>
      <w:jc w:val="right"/>
      <w:rPr>
        <w:i/>
        <w:iCs/>
        <w:sz w:val="20"/>
        <w:szCs w:val="20"/>
        <w:lang w:val="en-AU"/>
      </w:rPr>
    </w:pPr>
    <w:r w:rsidRPr="00144112">
      <w:rPr>
        <w:i/>
        <w:iCs/>
        <w:sz w:val="20"/>
        <w:szCs w:val="20"/>
        <w:lang w:val="en-AU"/>
      </w:rPr>
      <w:t>D9930 Grants sub-committee</w:t>
    </w:r>
  </w:p>
  <w:p w14:paraId="6FE85370" w14:textId="39A50FFA" w:rsidR="00144112" w:rsidRPr="00144112" w:rsidRDefault="003616CA" w:rsidP="00144112">
    <w:pPr>
      <w:pStyle w:val="Footer"/>
      <w:spacing w:after="0"/>
      <w:jc w:val="right"/>
      <w:rPr>
        <w:i/>
        <w:iCs/>
        <w:sz w:val="20"/>
        <w:szCs w:val="20"/>
        <w:lang w:val="en-AU"/>
      </w:rPr>
    </w:pPr>
    <w:r>
      <w:rPr>
        <w:i/>
        <w:iCs/>
        <w:sz w:val="20"/>
        <w:szCs w:val="20"/>
        <w:lang w:val="en-AU"/>
      </w:rPr>
      <w:t>May</w:t>
    </w:r>
    <w:r w:rsidR="00144112">
      <w:rPr>
        <w:i/>
        <w:iCs/>
        <w:sz w:val="20"/>
        <w:szCs w:val="20"/>
        <w:lang w:val="en-AU"/>
      </w:rPr>
      <w:t xml:space="preserve"> 202</w:t>
    </w:r>
    <w:r>
      <w:rPr>
        <w:i/>
        <w:iCs/>
        <w:sz w:val="20"/>
        <w:szCs w:val="20"/>
        <w:lang w:val="en-AU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81BA5" w14:textId="77777777" w:rsidR="00CD71D6" w:rsidRDefault="00CD71D6" w:rsidP="00170C34">
      <w:r>
        <w:separator/>
      </w:r>
    </w:p>
  </w:footnote>
  <w:footnote w:type="continuationSeparator" w:id="0">
    <w:p w14:paraId="070A20F8" w14:textId="77777777" w:rsidR="00CD71D6" w:rsidRDefault="00CD71D6" w:rsidP="00170C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0C57E" w14:textId="77777777" w:rsidR="00001CD1" w:rsidRDefault="007D16F6" w:rsidP="00170C3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702269C" wp14:editId="58901E77">
          <wp:simplePos x="0" y="0"/>
          <wp:positionH relativeFrom="column">
            <wp:posOffset>-2432</wp:posOffset>
          </wp:positionH>
          <wp:positionV relativeFrom="paragraph">
            <wp:posOffset>-178408</wp:posOffset>
          </wp:positionV>
          <wp:extent cx="1422920" cy="539729"/>
          <wp:effectExtent l="0" t="0" r="0" b="0"/>
          <wp:wrapNone/>
          <wp:docPr id="2038081388" name="Picture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865785" name="Picture 1978657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2920" cy="5397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2BED955F" wp14:editId="548824B1">
          <wp:simplePos x="0" y="0"/>
          <wp:positionH relativeFrom="column">
            <wp:posOffset>4685665</wp:posOffset>
          </wp:positionH>
          <wp:positionV relativeFrom="paragraph">
            <wp:posOffset>-174625</wp:posOffset>
          </wp:positionV>
          <wp:extent cx="1491759" cy="595116"/>
          <wp:effectExtent l="0" t="0" r="0" b="1905"/>
          <wp:wrapNone/>
          <wp:docPr id="264681523" name="Picture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681523" name="Picture 26468152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1759" cy="5951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641F6"/>
    <w:multiLevelType w:val="hybridMultilevel"/>
    <w:tmpl w:val="564C0D24"/>
    <w:lvl w:ilvl="0" w:tplc="0F38567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95B07EC"/>
    <w:multiLevelType w:val="hybridMultilevel"/>
    <w:tmpl w:val="564C0D24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97F6FC7"/>
    <w:multiLevelType w:val="hybridMultilevel"/>
    <w:tmpl w:val="C9BCA5C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43821"/>
    <w:multiLevelType w:val="hybridMultilevel"/>
    <w:tmpl w:val="FDEA9A92"/>
    <w:lvl w:ilvl="0" w:tplc="1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FFFFFFFF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3BC242B4"/>
    <w:multiLevelType w:val="hybridMultilevel"/>
    <w:tmpl w:val="72B2889E"/>
    <w:lvl w:ilvl="0" w:tplc="898C5ED2">
      <w:start w:val="1"/>
      <w:numFmt w:val="bullet"/>
      <w:lvlText w:val="•"/>
      <w:lvlJc w:val="left"/>
      <w:pPr>
        <w:ind w:left="35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2F6836C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5540001E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CF86CA6E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6180FC6E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A7DACA8C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EA100B10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A73E61BA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AF690BA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3D117952"/>
    <w:multiLevelType w:val="hybridMultilevel"/>
    <w:tmpl w:val="359C188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9E2366E"/>
    <w:multiLevelType w:val="hybridMultilevel"/>
    <w:tmpl w:val="C48CD146"/>
    <w:lvl w:ilvl="0" w:tplc="E8E8CB5C">
      <w:start w:val="1"/>
      <w:numFmt w:val="bullet"/>
      <w:lvlText w:val="•"/>
      <w:lvlJc w:val="left"/>
      <w:pPr>
        <w:ind w:left="35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34588A44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BD3ACDEC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968CF1EC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A61641F8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4804369C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7E96D232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27AF922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2460C12C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56AA7E3F"/>
    <w:multiLevelType w:val="hybridMultilevel"/>
    <w:tmpl w:val="F4924604"/>
    <w:lvl w:ilvl="0" w:tplc="1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46F07"/>
    <w:multiLevelType w:val="hybridMultilevel"/>
    <w:tmpl w:val="3B4A18C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D43395"/>
    <w:multiLevelType w:val="hybridMultilevel"/>
    <w:tmpl w:val="3FB4344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E37393"/>
    <w:multiLevelType w:val="hybridMultilevel"/>
    <w:tmpl w:val="6266600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2B0DBF"/>
    <w:multiLevelType w:val="hybridMultilevel"/>
    <w:tmpl w:val="F6269D80"/>
    <w:lvl w:ilvl="0" w:tplc="D2FA4B30">
      <w:start w:val="1"/>
      <w:numFmt w:val="bullet"/>
      <w:lvlText w:val="•"/>
      <w:lvlJc w:val="left"/>
      <w:pPr>
        <w:ind w:left="35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DC64669C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EDE87CA0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9886E4EA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67907214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E50A5558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996ADD18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F08A564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5CF2495C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63115B4F"/>
    <w:multiLevelType w:val="hybridMultilevel"/>
    <w:tmpl w:val="3F2CF5DA"/>
    <w:lvl w:ilvl="0" w:tplc="1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652D44C6"/>
    <w:multiLevelType w:val="hybridMultilevel"/>
    <w:tmpl w:val="4A3AF820"/>
    <w:lvl w:ilvl="0" w:tplc="1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FFFFFFFF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76876F24"/>
    <w:multiLevelType w:val="hybridMultilevel"/>
    <w:tmpl w:val="23B09E0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5857308">
    <w:abstractNumId w:val="4"/>
  </w:num>
  <w:num w:numId="2" w16cid:durableId="929193071">
    <w:abstractNumId w:val="8"/>
  </w:num>
  <w:num w:numId="3" w16cid:durableId="1418744911">
    <w:abstractNumId w:val="11"/>
  </w:num>
  <w:num w:numId="4" w16cid:durableId="976496725">
    <w:abstractNumId w:val="10"/>
  </w:num>
  <w:num w:numId="5" w16cid:durableId="1080786738">
    <w:abstractNumId w:val="6"/>
  </w:num>
  <w:num w:numId="6" w16cid:durableId="470294369">
    <w:abstractNumId w:val="3"/>
  </w:num>
  <w:num w:numId="7" w16cid:durableId="379015370">
    <w:abstractNumId w:val="13"/>
  </w:num>
  <w:num w:numId="8" w16cid:durableId="351608203">
    <w:abstractNumId w:val="0"/>
  </w:num>
  <w:num w:numId="9" w16cid:durableId="576089562">
    <w:abstractNumId w:val="1"/>
  </w:num>
  <w:num w:numId="10" w16cid:durableId="203753562">
    <w:abstractNumId w:val="14"/>
  </w:num>
  <w:num w:numId="11" w16cid:durableId="919826753">
    <w:abstractNumId w:val="12"/>
  </w:num>
  <w:num w:numId="12" w16cid:durableId="1655914499">
    <w:abstractNumId w:val="2"/>
  </w:num>
  <w:num w:numId="13" w16cid:durableId="213003075">
    <w:abstractNumId w:val="7"/>
  </w:num>
  <w:num w:numId="14" w16cid:durableId="4022437">
    <w:abstractNumId w:val="9"/>
  </w:num>
  <w:num w:numId="15" w16cid:durableId="3575874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112"/>
    <w:rsid w:val="00001CD1"/>
    <w:rsid w:val="00014304"/>
    <w:rsid w:val="00032B82"/>
    <w:rsid w:val="000A728A"/>
    <w:rsid w:val="00104D66"/>
    <w:rsid w:val="00144112"/>
    <w:rsid w:val="00163192"/>
    <w:rsid w:val="00170C34"/>
    <w:rsid w:val="001D7430"/>
    <w:rsid w:val="001E15E7"/>
    <w:rsid w:val="00233A46"/>
    <w:rsid w:val="0026263F"/>
    <w:rsid w:val="002E1081"/>
    <w:rsid w:val="002F213B"/>
    <w:rsid w:val="00303C89"/>
    <w:rsid w:val="00306276"/>
    <w:rsid w:val="00321776"/>
    <w:rsid w:val="00343B23"/>
    <w:rsid w:val="003616CA"/>
    <w:rsid w:val="003A72AE"/>
    <w:rsid w:val="00423E17"/>
    <w:rsid w:val="00440C96"/>
    <w:rsid w:val="00482A31"/>
    <w:rsid w:val="00492971"/>
    <w:rsid w:val="00492ED9"/>
    <w:rsid w:val="004D2CDC"/>
    <w:rsid w:val="005048EF"/>
    <w:rsid w:val="0054417F"/>
    <w:rsid w:val="005859C2"/>
    <w:rsid w:val="005865D6"/>
    <w:rsid w:val="005E0690"/>
    <w:rsid w:val="006054F8"/>
    <w:rsid w:val="006C3CB2"/>
    <w:rsid w:val="006E64C7"/>
    <w:rsid w:val="006F2ED4"/>
    <w:rsid w:val="0074452E"/>
    <w:rsid w:val="00750516"/>
    <w:rsid w:val="007726C2"/>
    <w:rsid w:val="007A751D"/>
    <w:rsid w:val="007D16F6"/>
    <w:rsid w:val="0083067E"/>
    <w:rsid w:val="00835958"/>
    <w:rsid w:val="008D125B"/>
    <w:rsid w:val="008F3CF4"/>
    <w:rsid w:val="008F723B"/>
    <w:rsid w:val="00904CF6"/>
    <w:rsid w:val="0091211A"/>
    <w:rsid w:val="0093347C"/>
    <w:rsid w:val="00A41A6D"/>
    <w:rsid w:val="00A7791A"/>
    <w:rsid w:val="00AA053A"/>
    <w:rsid w:val="00AE22B7"/>
    <w:rsid w:val="00B3555C"/>
    <w:rsid w:val="00C4106A"/>
    <w:rsid w:val="00CC7523"/>
    <w:rsid w:val="00CD71D6"/>
    <w:rsid w:val="00D204CD"/>
    <w:rsid w:val="00D40B19"/>
    <w:rsid w:val="00DA10CA"/>
    <w:rsid w:val="00DA4516"/>
    <w:rsid w:val="00E91404"/>
    <w:rsid w:val="00F634E2"/>
    <w:rsid w:val="00F75C05"/>
    <w:rsid w:val="00F77629"/>
    <w:rsid w:val="00F95877"/>
    <w:rsid w:val="00FB3451"/>
    <w:rsid w:val="00FD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4E75C4"/>
  <w15:chartTrackingRefBased/>
  <w15:docId w15:val="{821071AB-ED84-0543-B3A0-4AAAEA130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112"/>
  </w:style>
  <w:style w:type="paragraph" w:styleId="Heading1">
    <w:name w:val="heading 1"/>
    <w:basedOn w:val="Normal"/>
    <w:next w:val="Normal"/>
    <w:link w:val="Heading1Char"/>
    <w:uiPriority w:val="9"/>
    <w:qFormat/>
    <w:rsid w:val="00144112"/>
    <w:pPr>
      <w:spacing w:before="240"/>
      <w:jc w:val="center"/>
      <w:outlineLvl w:val="0"/>
    </w:pPr>
    <w:rPr>
      <w:b/>
      <w:bCs/>
      <w:color w:val="365F91"/>
      <w:sz w:val="36"/>
      <w:szCs w:val="36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0C34"/>
    <w:pPr>
      <w:keepNext/>
      <w:keepLines/>
      <w:spacing w:before="40"/>
      <w:outlineLvl w:val="1"/>
    </w:pPr>
    <w:rPr>
      <w:rFonts w:eastAsiaTheme="majorEastAsia"/>
      <w:b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297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97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44112"/>
    <w:rPr>
      <w:b/>
      <w:bCs/>
      <w:color w:val="365F91"/>
      <w:sz w:val="36"/>
      <w:szCs w:val="36"/>
      <w:lang w:val="en-AU"/>
    </w:rPr>
  </w:style>
  <w:style w:type="paragraph" w:styleId="ListParagraph">
    <w:name w:val="List Paragraph"/>
    <w:basedOn w:val="Normal"/>
    <w:uiPriority w:val="34"/>
    <w:qFormat/>
    <w:rsid w:val="008D125B"/>
    <w:pPr>
      <w:ind w:left="720"/>
      <w:contextualSpacing/>
    </w:pPr>
  </w:style>
  <w:style w:type="table" w:styleId="TableGridLight">
    <w:name w:val="Grid Table Light"/>
    <w:basedOn w:val="TableNormal"/>
    <w:uiPriority w:val="40"/>
    <w:rsid w:val="008D125B"/>
    <w:pPr>
      <w:spacing w:after="0" w:line="240" w:lineRule="auto"/>
    </w:pPr>
    <w:rPr>
      <w:rFonts w:eastAsiaTheme="minorEastAsia"/>
      <w:lang w:eastAsia="en-NZ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8D125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451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01CD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CD1"/>
    <w:rPr>
      <w:rFonts w:ascii="Calibri" w:eastAsia="Calibri" w:hAnsi="Calibri" w:cs="Calibri"/>
      <w:color w:val="000000"/>
      <w:lang w:eastAsia="en-NZ"/>
    </w:rPr>
  </w:style>
  <w:style w:type="paragraph" w:styleId="Footer">
    <w:name w:val="footer"/>
    <w:basedOn w:val="Normal"/>
    <w:link w:val="FooterChar"/>
    <w:uiPriority w:val="99"/>
    <w:unhideWhenUsed/>
    <w:rsid w:val="00001CD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CD1"/>
    <w:rPr>
      <w:rFonts w:ascii="Calibri" w:eastAsia="Calibri" w:hAnsi="Calibri" w:cs="Calibri"/>
      <w:color w:val="000000"/>
      <w:lang w:eastAsia="en-NZ"/>
    </w:rPr>
  </w:style>
  <w:style w:type="character" w:customStyle="1" w:styleId="Heading2Char">
    <w:name w:val="Heading 2 Char"/>
    <w:basedOn w:val="DefaultParagraphFont"/>
    <w:link w:val="Heading2"/>
    <w:uiPriority w:val="9"/>
    <w:rsid w:val="00170C34"/>
    <w:rPr>
      <w:rFonts w:eastAsiaTheme="majorEastAsia" w:cstheme="minorHAnsi"/>
      <w:b/>
      <w:color w:val="365F91"/>
      <w:sz w:val="28"/>
      <w:szCs w:val="28"/>
      <w:lang w:eastAsia="en-NZ"/>
    </w:rPr>
  </w:style>
  <w:style w:type="character" w:styleId="FollowedHyperlink">
    <w:name w:val="FollowedHyperlink"/>
    <w:basedOn w:val="DefaultParagraphFont"/>
    <w:uiPriority w:val="99"/>
    <w:semiHidden/>
    <w:unhideWhenUsed/>
    <w:rsid w:val="005865D6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14411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6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rotary.org/en/take-action/apply-grants/qualificatio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otary9930.org/60075/Page/Show?ClassCode=Page&amp;Slug=rotary-foundation-district-grants-how-to-apply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rotary9930.org/60075/Page/Show?ClassCode=Page&amp;Slug=rotary-foundation-district-grants-how-to-appl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y.rotary.org/en/take-action/apply-grants/qualification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ichelletanner/Library/Group%20Containers/UBF8T346G9.Office/User%20Content.localized/Templates.localized/District%209930%20Foundati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District 9930 Foundation Template.dotx</Template>
  <TotalTime>3</TotalTime>
  <Pages>1</Pages>
  <Words>505</Words>
  <Characters>2765</Characters>
  <Application>Microsoft Office Word</Application>
  <DocSecurity>0</DocSecurity>
  <Lines>98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Tanner</dc:creator>
  <cp:keywords/>
  <dc:description/>
  <cp:lastModifiedBy>Michelle Tanner</cp:lastModifiedBy>
  <cp:revision>3</cp:revision>
  <cp:lastPrinted>2021-09-09T20:42:00Z</cp:lastPrinted>
  <dcterms:created xsi:type="dcterms:W3CDTF">2026-05-04T20:57:00Z</dcterms:created>
  <dcterms:modified xsi:type="dcterms:W3CDTF">2026-07-12T20:29:00Z</dcterms:modified>
</cp:coreProperties>
</file>