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AD3E09" w14:textId="1D54DCDA" w:rsidR="00CA3701" w:rsidRPr="00CA3701" w:rsidRDefault="00CA3701" w:rsidP="00AE5C30">
      <w:pPr>
        <w:pStyle w:val="Heading1"/>
        <w:spacing w:before="240"/>
      </w:pPr>
      <w:r>
        <w:t>D9930 D</w:t>
      </w:r>
      <w:r w:rsidR="00AE5C30">
        <w:t xml:space="preserve">ISTRICT </w:t>
      </w:r>
      <w:r w:rsidRPr="00CA3701">
        <w:t xml:space="preserve">GRANTS </w:t>
      </w:r>
      <w:r w:rsidR="00AE5C30">
        <w:t xml:space="preserve">JUDGING </w:t>
      </w:r>
      <w:r w:rsidRPr="00CA3701">
        <w:t xml:space="preserve">CRITERIA </w:t>
      </w:r>
      <w:r w:rsidR="00AE5C30">
        <w:t>202</w:t>
      </w:r>
      <w:r w:rsidR="00FE009F">
        <w:t>6</w:t>
      </w:r>
      <w:r w:rsidR="00AE5C30">
        <w:t>-2</w:t>
      </w:r>
      <w:r w:rsidR="00FE009F">
        <w:t>7</w:t>
      </w:r>
    </w:p>
    <w:p w14:paraId="6C319CDC" w14:textId="77777777" w:rsidR="00CA3701" w:rsidRPr="00CA3701" w:rsidRDefault="00CA3701" w:rsidP="00CA3701">
      <w:pPr>
        <w:jc w:val="center"/>
        <w:rPr>
          <w:b/>
        </w:rPr>
      </w:pPr>
    </w:p>
    <w:p w14:paraId="465B8999" w14:textId="0CC16AB2" w:rsidR="00CA3701" w:rsidRPr="00CA3701" w:rsidRDefault="00CA3701" w:rsidP="00AE5C30">
      <w:r w:rsidRPr="00CA3701">
        <w:t xml:space="preserve">N.B. The success of a club in obtaining a </w:t>
      </w:r>
      <w:r w:rsidR="00AE5C30">
        <w:t xml:space="preserve">district </w:t>
      </w:r>
      <w:r w:rsidRPr="00CA3701">
        <w:t xml:space="preserve">grant </w:t>
      </w:r>
      <w:r w:rsidR="00FE009F">
        <w:t>,</w:t>
      </w:r>
      <w:r w:rsidRPr="00CA3701">
        <w:t>and what proportion of their request will be made available</w:t>
      </w:r>
      <w:r w:rsidR="00FE009F">
        <w:t>,</w:t>
      </w:r>
      <w:r w:rsidRPr="00CA3701">
        <w:t xml:space="preserve"> will depend on how well they meet the following criteria:</w:t>
      </w:r>
    </w:p>
    <w:p w14:paraId="40BA9F27" w14:textId="77777777" w:rsidR="00CA3701" w:rsidRPr="00CA3701" w:rsidRDefault="00CA3701" w:rsidP="00CA3701">
      <w:pPr>
        <w:jc w:val="center"/>
      </w:pPr>
      <w:r w:rsidRPr="00CA3701">
        <w:t> </w:t>
      </w:r>
    </w:p>
    <w:p w14:paraId="734FF255" w14:textId="27F93856" w:rsidR="00CA3701" w:rsidRPr="00CA3701" w:rsidRDefault="00CA3701" w:rsidP="00AE5C30">
      <w:pPr>
        <w:pStyle w:val="Heading2"/>
      </w:pPr>
      <w:r w:rsidRPr="00CA3701">
        <w:rPr>
          <w:i/>
        </w:rPr>
        <w:t>MANDATORY</w:t>
      </w:r>
      <w:r w:rsidRPr="00CA3701">
        <w:t xml:space="preserve"> CRITERIA</w:t>
      </w:r>
    </w:p>
    <w:p w14:paraId="5D10AC66" w14:textId="12A12036" w:rsidR="00CA3701" w:rsidRPr="00CA3701" w:rsidRDefault="00AE5C30" w:rsidP="00AE5C30">
      <w:pPr>
        <w:numPr>
          <w:ilvl w:val="0"/>
          <w:numId w:val="15"/>
        </w:numPr>
      </w:pPr>
      <w:r>
        <w:t>District and Rotary International dues are</w:t>
      </w:r>
      <w:r w:rsidR="00CA3701" w:rsidRPr="00CA3701">
        <w:t xml:space="preserve"> fully paid up</w:t>
      </w:r>
    </w:p>
    <w:p w14:paraId="63B2B91E" w14:textId="7C4E5E0D" w:rsidR="00CA3701" w:rsidRPr="00CA3701" w:rsidRDefault="00AE5C30" w:rsidP="00AE5C30">
      <w:pPr>
        <w:numPr>
          <w:ilvl w:val="0"/>
          <w:numId w:val="15"/>
        </w:numPr>
      </w:pPr>
      <w:r>
        <w:t xml:space="preserve">Club </w:t>
      </w:r>
      <w:r w:rsidR="00CA3701" w:rsidRPr="00CA3701">
        <w:t>MOU signed</w:t>
      </w:r>
    </w:p>
    <w:p w14:paraId="5A749B99" w14:textId="660FF74A" w:rsidR="00CA3701" w:rsidRPr="00CA3701" w:rsidRDefault="00CA3701" w:rsidP="00AE5C30">
      <w:pPr>
        <w:numPr>
          <w:ilvl w:val="0"/>
          <w:numId w:val="15"/>
        </w:numPr>
      </w:pPr>
      <w:r w:rsidRPr="00CA3701">
        <w:t xml:space="preserve">Completion of Grants Management Seminar </w:t>
      </w:r>
      <w:r w:rsidR="00AE5C30">
        <w:t xml:space="preserve">/Recertification course </w:t>
      </w:r>
      <w:r w:rsidRPr="00CA3701">
        <w:t>through the Learning Centre</w:t>
      </w:r>
      <w:r w:rsidR="00AE5C30">
        <w:t xml:space="preserve"> </w:t>
      </w:r>
      <w:r w:rsidR="00AE5C30" w:rsidRPr="00AE5C30">
        <w:rPr>
          <w:b/>
          <w:bCs/>
        </w:rPr>
        <w:t>AND</w:t>
      </w:r>
      <w:r w:rsidR="00AE5C30">
        <w:t xml:space="preserve"> participation in the D9930 Grants Zoom</w:t>
      </w:r>
    </w:p>
    <w:p w14:paraId="46822568" w14:textId="191CAA75" w:rsidR="00CA3701" w:rsidRPr="00CA3701" w:rsidRDefault="00CA3701" w:rsidP="00AE5C30">
      <w:pPr>
        <w:numPr>
          <w:ilvl w:val="0"/>
          <w:numId w:val="15"/>
        </w:numPr>
      </w:pPr>
      <w:r w:rsidRPr="00CA3701">
        <w:t xml:space="preserve">Club Foundation </w:t>
      </w:r>
      <w:r w:rsidR="00AE5C30">
        <w:t>Giving g</w:t>
      </w:r>
      <w:r w:rsidRPr="00CA3701">
        <w:t>oals entered on My Rotary</w:t>
      </w:r>
    </w:p>
    <w:p w14:paraId="09E1E50B" w14:textId="7BC416A1" w:rsidR="00CA3701" w:rsidRDefault="00CA3701" w:rsidP="00AE5C30">
      <w:pPr>
        <w:numPr>
          <w:ilvl w:val="0"/>
          <w:numId w:val="15"/>
        </w:numPr>
      </w:pPr>
      <w:r w:rsidRPr="00CA3701">
        <w:t>Club President appointed and President Elect confirmed for each year of grant project</w:t>
      </w:r>
    </w:p>
    <w:p w14:paraId="4C760667" w14:textId="44B9E8E3" w:rsidR="00285BD3" w:rsidRPr="00285BD3" w:rsidRDefault="00285BD3" w:rsidP="00AE5C30">
      <w:pPr>
        <w:numPr>
          <w:ilvl w:val="0"/>
          <w:numId w:val="15"/>
        </w:numPr>
      </w:pPr>
      <w:r w:rsidRPr="00285BD3">
        <w:rPr>
          <w:rFonts w:ascii="Calibri" w:hAnsi="Calibri" w:cs="Calibri"/>
        </w:rPr>
        <w:t xml:space="preserve">Maximum grant is the lesser of $5,000 or equal to the </w:t>
      </w:r>
      <w:r>
        <w:rPr>
          <w:rFonts w:ascii="Calibri" w:hAnsi="Calibri" w:cs="Calibri"/>
        </w:rPr>
        <w:t>c</w:t>
      </w:r>
      <w:r w:rsidRPr="00285BD3">
        <w:rPr>
          <w:rFonts w:ascii="Calibri" w:hAnsi="Calibri" w:cs="Calibri"/>
        </w:rPr>
        <w:t>lub</w:t>
      </w:r>
      <w:r>
        <w:rPr>
          <w:rFonts w:ascii="Calibri" w:hAnsi="Calibri" w:cs="Calibri"/>
        </w:rPr>
        <w:t xml:space="preserve">’s </w:t>
      </w:r>
      <w:r w:rsidRPr="00285BD3">
        <w:rPr>
          <w:rFonts w:ascii="Calibri" w:hAnsi="Calibri" w:cs="Calibri"/>
          <w:u w:val="single"/>
        </w:rPr>
        <w:t>cash</w:t>
      </w:r>
      <w:r>
        <w:rPr>
          <w:rStyle w:val="apple-converted-space"/>
          <w:rFonts w:ascii="Calibri" w:hAnsi="Calibri" w:cs="Calibri"/>
        </w:rPr>
        <w:t xml:space="preserve"> </w:t>
      </w:r>
      <w:r w:rsidRPr="00285BD3">
        <w:rPr>
          <w:rFonts w:ascii="Calibri" w:hAnsi="Calibri" w:cs="Calibri"/>
        </w:rPr>
        <w:t>contribution</w:t>
      </w:r>
    </w:p>
    <w:p w14:paraId="658E4C5A" w14:textId="34EE5D9B" w:rsidR="00CA3701" w:rsidRPr="00CA3701" w:rsidRDefault="00CA3701" w:rsidP="00917E23">
      <w:pPr>
        <w:spacing w:before="240" w:after="240"/>
        <w:jc w:val="center"/>
        <w:rPr>
          <w:b/>
          <w:color w:val="FF0000"/>
          <w:sz w:val="32"/>
          <w:szCs w:val="32"/>
        </w:rPr>
      </w:pPr>
      <w:r w:rsidRPr="00CA3701">
        <w:rPr>
          <w:b/>
          <w:color w:val="FF0000"/>
          <w:sz w:val="32"/>
          <w:szCs w:val="32"/>
        </w:rPr>
        <w:t>Applications can only be considered if all mandatory criteria are met</w:t>
      </w:r>
    </w:p>
    <w:p w14:paraId="5C0CDAC6" w14:textId="52FC0B5B" w:rsidR="00CA3701" w:rsidRPr="00CA3701" w:rsidRDefault="00CA3701" w:rsidP="00917E23">
      <w:pPr>
        <w:pStyle w:val="Heading2"/>
      </w:pPr>
      <w:r w:rsidRPr="00CA3701">
        <w:t>ADDITIONAL JUDGING CRITERIA</w:t>
      </w:r>
    </w:p>
    <w:p w14:paraId="7431D61D" w14:textId="516D8689" w:rsidR="00CA3701" w:rsidRPr="00CA3701" w:rsidRDefault="00CA3701" w:rsidP="00AE5C30">
      <w:pPr>
        <w:numPr>
          <w:ilvl w:val="0"/>
          <w:numId w:val="16"/>
        </w:numPr>
      </w:pPr>
      <w:r w:rsidRPr="00CA3701">
        <w:t xml:space="preserve">Aligns </w:t>
      </w:r>
      <w:r w:rsidR="00F4097D">
        <w:t>with</w:t>
      </w:r>
      <w:r w:rsidRPr="00CA3701">
        <w:t xml:space="preserve"> </w:t>
      </w:r>
      <w:r w:rsidR="00917E23">
        <w:t>The Rotary Foundation’s (</w:t>
      </w:r>
      <w:r w:rsidRPr="00CA3701">
        <w:t>TRF</w:t>
      </w:r>
      <w:r w:rsidR="00917E23">
        <w:t>)</w:t>
      </w:r>
      <w:r w:rsidRPr="00CA3701">
        <w:t xml:space="preserve"> Mission</w:t>
      </w:r>
    </w:p>
    <w:p w14:paraId="36EFFDDD" w14:textId="62DA754E" w:rsidR="00CA3701" w:rsidRPr="00CA3701" w:rsidRDefault="00CA3701" w:rsidP="00AE5C30">
      <w:pPr>
        <w:numPr>
          <w:ilvl w:val="0"/>
          <w:numId w:val="16"/>
        </w:numPr>
      </w:pPr>
      <w:r w:rsidRPr="00CA3701">
        <w:t>Adheres to principles of the Four Way Tes</w:t>
      </w:r>
      <w:r w:rsidR="00917E23">
        <w:t>t</w:t>
      </w:r>
    </w:p>
    <w:p w14:paraId="2FEACD58" w14:textId="77777777" w:rsidR="00CA3701" w:rsidRDefault="00CA3701" w:rsidP="00AE5C30">
      <w:pPr>
        <w:numPr>
          <w:ilvl w:val="0"/>
          <w:numId w:val="16"/>
        </w:numPr>
      </w:pPr>
      <w:r w:rsidRPr="00CA3701">
        <w:t>Club is a regular TRF supporter</w:t>
      </w:r>
    </w:p>
    <w:p w14:paraId="56C190C9" w14:textId="70426FC4" w:rsidR="00285BD3" w:rsidRPr="00CA3701" w:rsidRDefault="00285BD3" w:rsidP="00AE5C30">
      <w:pPr>
        <w:numPr>
          <w:ilvl w:val="0"/>
          <w:numId w:val="16"/>
        </w:numPr>
      </w:pPr>
      <w:r w:rsidRPr="00285BD3">
        <w:t>The project is financially stable and can be completed in a timely manner, particularly where non-Rotary partners are involved</w:t>
      </w:r>
    </w:p>
    <w:p w14:paraId="3BB6BBDD" w14:textId="49C4FEFC" w:rsidR="00CA3701" w:rsidRDefault="00CA3701" w:rsidP="00AE5C30">
      <w:pPr>
        <w:numPr>
          <w:ilvl w:val="0"/>
          <w:numId w:val="16"/>
        </w:numPr>
      </w:pPr>
      <w:r w:rsidRPr="00CA3701">
        <w:t>The project can still proceed if the full amount requested is not awarded</w:t>
      </w:r>
    </w:p>
    <w:p w14:paraId="74FA6148" w14:textId="5B635A8D" w:rsidR="00285BD3" w:rsidRPr="00CA3701" w:rsidRDefault="00065549" w:rsidP="00AE5C30">
      <w:pPr>
        <w:numPr>
          <w:ilvl w:val="0"/>
          <w:numId w:val="16"/>
        </w:numPr>
      </w:pPr>
      <w:r>
        <w:t>The c</w:t>
      </w:r>
      <w:r w:rsidR="00285BD3" w:rsidRPr="00285BD3">
        <w:t>lub has considered supply chain issues and cost increases</w:t>
      </w:r>
      <w:r>
        <w:t xml:space="preserve">, and has a </w:t>
      </w:r>
      <w:r w:rsidR="00285BD3" w:rsidRPr="00285BD3">
        <w:t xml:space="preserve">contingency </w:t>
      </w:r>
      <w:r>
        <w:t xml:space="preserve"> plan </w:t>
      </w:r>
      <w:r w:rsidR="00285BD3" w:rsidRPr="00285BD3">
        <w:t>where appropriate</w:t>
      </w:r>
    </w:p>
    <w:p w14:paraId="1DCBE069" w14:textId="77777777" w:rsidR="00CA3701" w:rsidRPr="00CA3701" w:rsidRDefault="00CA3701" w:rsidP="00AE5C30">
      <w:pPr>
        <w:numPr>
          <w:ilvl w:val="0"/>
          <w:numId w:val="16"/>
        </w:numPr>
      </w:pPr>
      <w:r w:rsidRPr="00CA3701">
        <w:t>The purpose of the requested grant aligns with the current Rotary International theme</w:t>
      </w:r>
    </w:p>
    <w:p w14:paraId="316CE068" w14:textId="04A25561" w:rsidR="00CA3701" w:rsidRPr="00CA3701" w:rsidRDefault="00CA3701" w:rsidP="00AE5C30">
      <w:pPr>
        <w:numPr>
          <w:ilvl w:val="0"/>
          <w:numId w:val="16"/>
        </w:numPr>
      </w:pPr>
      <w:r w:rsidRPr="00CA3701">
        <w:t xml:space="preserve">The project maximises </w:t>
      </w:r>
      <w:r w:rsidR="00917E23">
        <w:t>c</w:t>
      </w:r>
      <w:r w:rsidRPr="00CA3701">
        <w:t>lub member involvement based on % of club members</w:t>
      </w:r>
    </w:p>
    <w:p w14:paraId="6D600CC9" w14:textId="693C34DF" w:rsidR="00065549" w:rsidRPr="00065549" w:rsidRDefault="00065549" w:rsidP="00AE5C30">
      <w:pPr>
        <w:numPr>
          <w:ilvl w:val="0"/>
          <w:numId w:val="16"/>
        </w:numPr>
      </w:pPr>
      <w:r w:rsidRPr="00065549">
        <w:rPr>
          <w:rFonts w:ascii="Calibri" w:hAnsi="Calibri" w:cs="Calibri"/>
        </w:rPr>
        <w:t>Preference will be given to new</w:t>
      </w:r>
      <w:r>
        <w:rPr>
          <w:rFonts w:ascii="Calibri" w:hAnsi="Calibri" w:cs="Calibri"/>
        </w:rPr>
        <w:t xml:space="preserve">, innovative </w:t>
      </w:r>
      <w:r w:rsidRPr="00065549">
        <w:rPr>
          <w:rFonts w:ascii="Calibri" w:hAnsi="Calibri" w:cs="Calibri"/>
        </w:rPr>
        <w:t>projects</w:t>
      </w:r>
    </w:p>
    <w:p w14:paraId="4106D625" w14:textId="40765450" w:rsidR="00065549" w:rsidRPr="00065549" w:rsidRDefault="00065549" w:rsidP="00AE5C30">
      <w:pPr>
        <w:numPr>
          <w:ilvl w:val="0"/>
          <w:numId w:val="16"/>
        </w:numPr>
      </w:pPr>
      <w:r w:rsidRPr="00065549">
        <w:t xml:space="preserve">The </w:t>
      </w:r>
      <w:r>
        <w:t>c</w:t>
      </w:r>
      <w:r w:rsidRPr="00065549">
        <w:t xml:space="preserve">lub has a media plan to highlight the project </w:t>
      </w:r>
      <w:r w:rsidR="00F4097D">
        <w:t>across multiple media forms</w:t>
      </w:r>
      <w:r w:rsidRPr="00065549">
        <w:t xml:space="preserve"> to maximise publicity for Rotary and the Rotary Foundation</w:t>
      </w:r>
    </w:p>
    <w:p w14:paraId="79C99B38" w14:textId="73826B6C" w:rsidR="00CA3701" w:rsidRPr="00CA3701" w:rsidRDefault="00CA3701" w:rsidP="00AE5C30">
      <w:pPr>
        <w:numPr>
          <w:ilvl w:val="0"/>
          <w:numId w:val="16"/>
        </w:numPr>
      </w:pPr>
      <w:r w:rsidRPr="00CA3701">
        <w:t xml:space="preserve">Makes a significant difference in the </w:t>
      </w:r>
      <w:r w:rsidR="00917E23">
        <w:t>c</w:t>
      </w:r>
      <w:r w:rsidRPr="00CA3701">
        <w:t>lub’s local and/or international community and meets a genuine community need</w:t>
      </w:r>
    </w:p>
    <w:p w14:paraId="4654AF20" w14:textId="765E9600" w:rsidR="00CA3701" w:rsidRPr="00CA3701" w:rsidRDefault="00CA3701" w:rsidP="00AE5C30">
      <w:pPr>
        <w:numPr>
          <w:ilvl w:val="0"/>
          <w:numId w:val="16"/>
        </w:numPr>
      </w:pPr>
      <w:r w:rsidRPr="00CA3701">
        <w:t xml:space="preserve">Partners with other Rotary </w:t>
      </w:r>
      <w:r w:rsidR="006C5A9F">
        <w:t>c</w:t>
      </w:r>
      <w:r w:rsidRPr="00CA3701">
        <w:t>lubs within NZ and overseas</w:t>
      </w:r>
    </w:p>
    <w:p w14:paraId="38FA6536" w14:textId="77777777" w:rsidR="006C5A9F" w:rsidRDefault="00CA3701" w:rsidP="00AE5C30">
      <w:pPr>
        <w:numPr>
          <w:ilvl w:val="0"/>
          <w:numId w:val="15"/>
        </w:numPr>
      </w:pPr>
      <w:r w:rsidRPr="00CA3701">
        <w:t>President Elect(s) have attended PE</w:t>
      </w:r>
      <w:r w:rsidR="006C5A9F">
        <w:t>T</w:t>
      </w:r>
      <w:r w:rsidRPr="00CA3701">
        <w:t>S and District Training</w:t>
      </w:r>
      <w:r w:rsidR="006C5A9F">
        <w:t xml:space="preserve"> Assembly</w:t>
      </w:r>
    </w:p>
    <w:p w14:paraId="13379223" w14:textId="29F7F4BA" w:rsidR="00CA3701" w:rsidRPr="00CA3701" w:rsidRDefault="00CA3701" w:rsidP="00AE5C30">
      <w:pPr>
        <w:numPr>
          <w:ilvl w:val="0"/>
          <w:numId w:val="15"/>
        </w:numPr>
      </w:pPr>
      <w:r w:rsidRPr="00CA3701">
        <w:t xml:space="preserve">Preference </w:t>
      </w:r>
      <w:r w:rsidRPr="00CA3701">
        <w:rPr>
          <w:u w:val="single"/>
        </w:rPr>
        <w:t>may</w:t>
      </w:r>
      <w:r w:rsidRPr="00CA3701">
        <w:t xml:space="preserve"> be given to those clubs who are currently struggling in terms of membership and those who have rarely, if ever applied for a District Grant.</w:t>
      </w:r>
    </w:p>
    <w:sectPr w:rsidR="00CA3701" w:rsidRPr="00CA3701" w:rsidSect="00170C34">
      <w:headerReference w:type="default" r:id="rId7"/>
      <w:footerReference w:type="default" r:id="rId8"/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BFF0CC" w14:textId="77777777" w:rsidR="00BE72EE" w:rsidRDefault="00BE72EE" w:rsidP="00170C34">
      <w:r>
        <w:separator/>
      </w:r>
    </w:p>
  </w:endnote>
  <w:endnote w:type="continuationSeparator" w:id="0">
    <w:p w14:paraId="4D40C500" w14:textId="77777777" w:rsidR="00BE72EE" w:rsidRDefault="00BE72EE" w:rsidP="00170C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F63C9C" w14:textId="77777777" w:rsidR="006C5A9F" w:rsidRPr="00CA3701" w:rsidRDefault="006C5A9F" w:rsidP="006C5A9F">
    <w:pPr>
      <w:jc w:val="right"/>
      <w:rPr>
        <w:i/>
        <w:iCs/>
        <w:sz w:val="20"/>
        <w:szCs w:val="20"/>
      </w:rPr>
    </w:pPr>
    <w:r w:rsidRPr="00CA3701">
      <w:rPr>
        <w:i/>
        <w:iCs/>
        <w:sz w:val="20"/>
        <w:szCs w:val="20"/>
      </w:rPr>
      <w:t>D9930 Grants Committee</w:t>
    </w:r>
  </w:p>
  <w:p w14:paraId="087FF236" w14:textId="06E3B8FB" w:rsidR="006C5A9F" w:rsidRPr="006C5A9F" w:rsidRDefault="006C5A9F" w:rsidP="006C5A9F">
    <w:pPr>
      <w:jc w:val="right"/>
      <w:rPr>
        <w:i/>
        <w:iCs/>
        <w:sz w:val="20"/>
        <w:szCs w:val="20"/>
      </w:rPr>
    </w:pPr>
    <w:r w:rsidRPr="00CA3701">
      <w:rPr>
        <w:i/>
        <w:iCs/>
        <w:sz w:val="20"/>
        <w:szCs w:val="20"/>
      </w:rPr>
      <w:t>20 May 2024</w:t>
    </w:r>
    <w:r>
      <w:rPr>
        <w:i/>
        <w:iCs/>
        <w:sz w:val="20"/>
        <w:szCs w:val="20"/>
      </w:rPr>
      <w:t xml:space="preserve"> (Revi</w:t>
    </w:r>
    <w:r w:rsidR="00FE009F">
      <w:rPr>
        <w:i/>
        <w:iCs/>
        <w:sz w:val="20"/>
        <w:szCs w:val="20"/>
      </w:rPr>
      <w:t>ewed May</w:t>
    </w:r>
    <w:r>
      <w:rPr>
        <w:i/>
        <w:iCs/>
        <w:sz w:val="20"/>
        <w:szCs w:val="20"/>
      </w:rPr>
      <w:t xml:space="preserve"> 202</w:t>
    </w:r>
    <w:r w:rsidR="00FE009F">
      <w:rPr>
        <w:i/>
        <w:iCs/>
        <w:sz w:val="20"/>
        <w:szCs w:val="20"/>
      </w:rPr>
      <w:t>6</w:t>
    </w:r>
    <w:r>
      <w:rPr>
        <w:i/>
        <w:iCs/>
        <w:sz w:val="20"/>
        <w:szCs w:val="20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23EEEA" w14:textId="77777777" w:rsidR="00BE72EE" w:rsidRDefault="00BE72EE" w:rsidP="00170C34">
      <w:r>
        <w:separator/>
      </w:r>
    </w:p>
  </w:footnote>
  <w:footnote w:type="continuationSeparator" w:id="0">
    <w:p w14:paraId="2F81DC62" w14:textId="77777777" w:rsidR="00BE72EE" w:rsidRDefault="00BE72EE" w:rsidP="00170C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E798B2" w14:textId="77777777" w:rsidR="00001CD1" w:rsidRDefault="007D16F6" w:rsidP="00170C34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85EADEF" wp14:editId="03436E76">
          <wp:simplePos x="0" y="0"/>
          <wp:positionH relativeFrom="column">
            <wp:posOffset>-2432</wp:posOffset>
          </wp:positionH>
          <wp:positionV relativeFrom="paragraph">
            <wp:posOffset>-178408</wp:posOffset>
          </wp:positionV>
          <wp:extent cx="1422920" cy="539729"/>
          <wp:effectExtent l="0" t="0" r="0" b="0"/>
          <wp:wrapNone/>
          <wp:docPr id="2038081388" name="Picture 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865785" name="Picture 19786578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22920" cy="53972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4CF16707" wp14:editId="640A604B">
          <wp:simplePos x="0" y="0"/>
          <wp:positionH relativeFrom="column">
            <wp:posOffset>4685665</wp:posOffset>
          </wp:positionH>
          <wp:positionV relativeFrom="paragraph">
            <wp:posOffset>-174625</wp:posOffset>
          </wp:positionV>
          <wp:extent cx="1491759" cy="595116"/>
          <wp:effectExtent l="0" t="0" r="0" b="1905"/>
          <wp:wrapNone/>
          <wp:docPr id="264681523" name="Picture 5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4681523" name="Picture 264681523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91759" cy="59511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641F6"/>
    <w:multiLevelType w:val="hybridMultilevel"/>
    <w:tmpl w:val="564C0D24"/>
    <w:lvl w:ilvl="0" w:tplc="0F38567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095B07EC"/>
    <w:multiLevelType w:val="hybridMultilevel"/>
    <w:tmpl w:val="564C0D24"/>
    <w:lvl w:ilvl="0" w:tplc="FFFFFFFF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40" w:hanging="360"/>
      </w:pPr>
    </w:lvl>
    <w:lvl w:ilvl="2" w:tplc="FFFFFFFF" w:tentative="1">
      <w:start w:val="1"/>
      <w:numFmt w:val="lowerRoman"/>
      <w:lvlText w:val="%3."/>
      <w:lvlJc w:val="right"/>
      <w:pPr>
        <w:ind w:left="1860" w:hanging="180"/>
      </w:pPr>
    </w:lvl>
    <w:lvl w:ilvl="3" w:tplc="FFFFFFFF" w:tentative="1">
      <w:start w:val="1"/>
      <w:numFmt w:val="decimal"/>
      <w:lvlText w:val="%4."/>
      <w:lvlJc w:val="left"/>
      <w:pPr>
        <w:ind w:left="2580" w:hanging="360"/>
      </w:pPr>
    </w:lvl>
    <w:lvl w:ilvl="4" w:tplc="FFFFFFFF" w:tentative="1">
      <w:start w:val="1"/>
      <w:numFmt w:val="lowerLetter"/>
      <w:lvlText w:val="%5."/>
      <w:lvlJc w:val="left"/>
      <w:pPr>
        <w:ind w:left="3300" w:hanging="360"/>
      </w:pPr>
    </w:lvl>
    <w:lvl w:ilvl="5" w:tplc="FFFFFFFF" w:tentative="1">
      <w:start w:val="1"/>
      <w:numFmt w:val="lowerRoman"/>
      <w:lvlText w:val="%6."/>
      <w:lvlJc w:val="right"/>
      <w:pPr>
        <w:ind w:left="4020" w:hanging="180"/>
      </w:pPr>
    </w:lvl>
    <w:lvl w:ilvl="6" w:tplc="FFFFFFFF" w:tentative="1">
      <w:start w:val="1"/>
      <w:numFmt w:val="decimal"/>
      <w:lvlText w:val="%7."/>
      <w:lvlJc w:val="left"/>
      <w:pPr>
        <w:ind w:left="4740" w:hanging="360"/>
      </w:pPr>
    </w:lvl>
    <w:lvl w:ilvl="7" w:tplc="FFFFFFFF" w:tentative="1">
      <w:start w:val="1"/>
      <w:numFmt w:val="lowerLetter"/>
      <w:lvlText w:val="%8."/>
      <w:lvlJc w:val="left"/>
      <w:pPr>
        <w:ind w:left="5460" w:hanging="360"/>
      </w:pPr>
    </w:lvl>
    <w:lvl w:ilvl="8" w:tplc="FFFFFFFF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097F6FC7"/>
    <w:multiLevelType w:val="hybridMultilevel"/>
    <w:tmpl w:val="C9BCA5C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943821"/>
    <w:multiLevelType w:val="hybridMultilevel"/>
    <w:tmpl w:val="FDEA9A92"/>
    <w:lvl w:ilvl="0" w:tplc="1409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FFFFFFFF">
      <w:start w:val="1"/>
      <w:numFmt w:val="bullet"/>
      <w:lvlText w:val="o"/>
      <w:lvlJc w:val="left"/>
      <w:pPr>
        <w:ind w:left="108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FFFFFFFF">
      <w:start w:val="1"/>
      <w:numFmt w:val="bullet"/>
      <w:lvlText w:val="▪"/>
      <w:lvlJc w:val="left"/>
      <w:pPr>
        <w:ind w:left="18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FFFFFFFF">
      <w:start w:val="1"/>
      <w:numFmt w:val="bullet"/>
      <w:lvlText w:val="•"/>
      <w:lvlJc w:val="left"/>
      <w:pPr>
        <w:ind w:left="25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FFFFFFFF">
      <w:start w:val="1"/>
      <w:numFmt w:val="bullet"/>
      <w:lvlText w:val="o"/>
      <w:lvlJc w:val="left"/>
      <w:pPr>
        <w:ind w:left="324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FFFFFFFF">
      <w:start w:val="1"/>
      <w:numFmt w:val="bullet"/>
      <w:lvlText w:val="▪"/>
      <w:lvlJc w:val="left"/>
      <w:pPr>
        <w:ind w:left="39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FFFFFFFF">
      <w:start w:val="1"/>
      <w:numFmt w:val="bullet"/>
      <w:lvlText w:val="•"/>
      <w:lvlJc w:val="left"/>
      <w:pPr>
        <w:ind w:left="46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FFFFFFFF">
      <w:start w:val="1"/>
      <w:numFmt w:val="bullet"/>
      <w:lvlText w:val="o"/>
      <w:lvlJc w:val="left"/>
      <w:pPr>
        <w:ind w:left="54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FFFFFFFF">
      <w:start w:val="1"/>
      <w:numFmt w:val="bullet"/>
      <w:lvlText w:val="▪"/>
      <w:lvlJc w:val="left"/>
      <w:pPr>
        <w:ind w:left="612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" w15:restartNumberingAfterBreak="0">
    <w:nsid w:val="3BC242B4"/>
    <w:multiLevelType w:val="hybridMultilevel"/>
    <w:tmpl w:val="72B2889E"/>
    <w:lvl w:ilvl="0" w:tplc="898C5ED2">
      <w:start w:val="1"/>
      <w:numFmt w:val="bullet"/>
      <w:lvlText w:val="•"/>
      <w:lvlJc w:val="left"/>
      <w:pPr>
        <w:ind w:left="35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22F6836C">
      <w:start w:val="1"/>
      <w:numFmt w:val="bullet"/>
      <w:lvlText w:val="o"/>
      <w:lvlJc w:val="left"/>
      <w:pPr>
        <w:ind w:left="108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5540001E">
      <w:start w:val="1"/>
      <w:numFmt w:val="bullet"/>
      <w:lvlText w:val="▪"/>
      <w:lvlJc w:val="left"/>
      <w:pPr>
        <w:ind w:left="18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CF86CA6E">
      <w:start w:val="1"/>
      <w:numFmt w:val="bullet"/>
      <w:lvlText w:val="•"/>
      <w:lvlJc w:val="left"/>
      <w:pPr>
        <w:ind w:left="25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6180FC6E">
      <w:start w:val="1"/>
      <w:numFmt w:val="bullet"/>
      <w:lvlText w:val="o"/>
      <w:lvlJc w:val="left"/>
      <w:pPr>
        <w:ind w:left="324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A7DACA8C">
      <w:start w:val="1"/>
      <w:numFmt w:val="bullet"/>
      <w:lvlText w:val="▪"/>
      <w:lvlJc w:val="left"/>
      <w:pPr>
        <w:ind w:left="39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EA100B10">
      <w:start w:val="1"/>
      <w:numFmt w:val="bullet"/>
      <w:lvlText w:val="•"/>
      <w:lvlJc w:val="left"/>
      <w:pPr>
        <w:ind w:left="46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A73E61BA">
      <w:start w:val="1"/>
      <w:numFmt w:val="bullet"/>
      <w:lvlText w:val="o"/>
      <w:lvlJc w:val="left"/>
      <w:pPr>
        <w:ind w:left="54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7AF690BA">
      <w:start w:val="1"/>
      <w:numFmt w:val="bullet"/>
      <w:lvlText w:val="▪"/>
      <w:lvlJc w:val="left"/>
      <w:pPr>
        <w:ind w:left="612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5" w15:restartNumberingAfterBreak="0">
    <w:nsid w:val="49E2366E"/>
    <w:multiLevelType w:val="hybridMultilevel"/>
    <w:tmpl w:val="C48CD146"/>
    <w:lvl w:ilvl="0" w:tplc="E8E8CB5C">
      <w:start w:val="1"/>
      <w:numFmt w:val="bullet"/>
      <w:lvlText w:val="•"/>
      <w:lvlJc w:val="left"/>
      <w:pPr>
        <w:ind w:left="35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34588A44">
      <w:start w:val="1"/>
      <w:numFmt w:val="bullet"/>
      <w:lvlText w:val="o"/>
      <w:lvlJc w:val="left"/>
      <w:pPr>
        <w:ind w:left="108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BD3ACDEC">
      <w:start w:val="1"/>
      <w:numFmt w:val="bullet"/>
      <w:lvlText w:val="▪"/>
      <w:lvlJc w:val="left"/>
      <w:pPr>
        <w:ind w:left="18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968CF1EC">
      <w:start w:val="1"/>
      <w:numFmt w:val="bullet"/>
      <w:lvlText w:val="•"/>
      <w:lvlJc w:val="left"/>
      <w:pPr>
        <w:ind w:left="25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A61641F8">
      <w:start w:val="1"/>
      <w:numFmt w:val="bullet"/>
      <w:lvlText w:val="o"/>
      <w:lvlJc w:val="left"/>
      <w:pPr>
        <w:ind w:left="324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4804369C">
      <w:start w:val="1"/>
      <w:numFmt w:val="bullet"/>
      <w:lvlText w:val="▪"/>
      <w:lvlJc w:val="left"/>
      <w:pPr>
        <w:ind w:left="39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7E96D232">
      <w:start w:val="1"/>
      <w:numFmt w:val="bullet"/>
      <w:lvlText w:val="•"/>
      <w:lvlJc w:val="left"/>
      <w:pPr>
        <w:ind w:left="46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827AF922">
      <w:start w:val="1"/>
      <w:numFmt w:val="bullet"/>
      <w:lvlText w:val="o"/>
      <w:lvlJc w:val="left"/>
      <w:pPr>
        <w:ind w:left="54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2460C12C">
      <w:start w:val="1"/>
      <w:numFmt w:val="bullet"/>
      <w:lvlText w:val="▪"/>
      <w:lvlJc w:val="left"/>
      <w:pPr>
        <w:ind w:left="612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6" w15:restartNumberingAfterBreak="0">
    <w:nsid w:val="56AA7E3F"/>
    <w:multiLevelType w:val="hybridMultilevel"/>
    <w:tmpl w:val="F4924604"/>
    <w:lvl w:ilvl="0" w:tplc="1409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446F07"/>
    <w:multiLevelType w:val="hybridMultilevel"/>
    <w:tmpl w:val="3B4A18CA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ED43395"/>
    <w:multiLevelType w:val="hybridMultilevel"/>
    <w:tmpl w:val="3FB4344A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E37393"/>
    <w:multiLevelType w:val="hybridMultilevel"/>
    <w:tmpl w:val="6266600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2B0DBF"/>
    <w:multiLevelType w:val="hybridMultilevel"/>
    <w:tmpl w:val="F6269D80"/>
    <w:lvl w:ilvl="0" w:tplc="D2FA4B30">
      <w:start w:val="1"/>
      <w:numFmt w:val="bullet"/>
      <w:lvlText w:val="•"/>
      <w:lvlJc w:val="left"/>
      <w:pPr>
        <w:ind w:left="35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DC64669C">
      <w:start w:val="1"/>
      <w:numFmt w:val="bullet"/>
      <w:lvlText w:val="o"/>
      <w:lvlJc w:val="left"/>
      <w:pPr>
        <w:ind w:left="108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EDE87CA0">
      <w:start w:val="1"/>
      <w:numFmt w:val="bullet"/>
      <w:lvlText w:val="▪"/>
      <w:lvlJc w:val="left"/>
      <w:pPr>
        <w:ind w:left="18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9886E4EA">
      <w:start w:val="1"/>
      <w:numFmt w:val="bullet"/>
      <w:lvlText w:val="•"/>
      <w:lvlJc w:val="left"/>
      <w:pPr>
        <w:ind w:left="25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67907214">
      <w:start w:val="1"/>
      <w:numFmt w:val="bullet"/>
      <w:lvlText w:val="o"/>
      <w:lvlJc w:val="left"/>
      <w:pPr>
        <w:ind w:left="324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E50A5558">
      <w:start w:val="1"/>
      <w:numFmt w:val="bullet"/>
      <w:lvlText w:val="▪"/>
      <w:lvlJc w:val="left"/>
      <w:pPr>
        <w:ind w:left="39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996ADD18">
      <w:start w:val="1"/>
      <w:numFmt w:val="bullet"/>
      <w:lvlText w:val="•"/>
      <w:lvlJc w:val="left"/>
      <w:pPr>
        <w:ind w:left="46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8F08A564">
      <w:start w:val="1"/>
      <w:numFmt w:val="bullet"/>
      <w:lvlText w:val="o"/>
      <w:lvlJc w:val="left"/>
      <w:pPr>
        <w:ind w:left="54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5CF2495C">
      <w:start w:val="1"/>
      <w:numFmt w:val="bullet"/>
      <w:lvlText w:val="▪"/>
      <w:lvlJc w:val="left"/>
      <w:pPr>
        <w:ind w:left="612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1" w15:restartNumberingAfterBreak="0">
    <w:nsid w:val="63115B4F"/>
    <w:multiLevelType w:val="hybridMultilevel"/>
    <w:tmpl w:val="3F2CF5DA"/>
    <w:lvl w:ilvl="0" w:tplc="1409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140" w:hanging="360"/>
      </w:pPr>
    </w:lvl>
    <w:lvl w:ilvl="2" w:tplc="FFFFFFFF" w:tentative="1">
      <w:start w:val="1"/>
      <w:numFmt w:val="lowerRoman"/>
      <w:lvlText w:val="%3."/>
      <w:lvlJc w:val="right"/>
      <w:pPr>
        <w:ind w:left="1860" w:hanging="180"/>
      </w:pPr>
    </w:lvl>
    <w:lvl w:ilvl="3" w:tplc="FFFFFFFF" w:tentative="1">
      <w:start w:val="1"/>
      <w:numFmt w:val="decimal"/>
      <w:lvlText w:val="%4."/>
      <w:lvlJc w:val="left"/>
      <w:pPr>
        <w:ind w:left="2580" w:hanging="360"/>
      </w:pPr>
    </w:lvl>
    <w:lvl w:ilvl="4" w:tplc="FFFFFFFF" w:tentative="1">
      <w:start w:val="1"/>
      <w:numFmt w:val="lowerLetter"/>
      <w:lvlText w:val="%5."/>
      <w:lvlJc w:val="left"/>
      <w:pPr>
        <w:ind w:left="3300" w:hanging="360"/>
      </w:pPr>
    </w:lvl>
    <w:lvl w:ilvl="5" w:tplc="FFFFFFFF" w:tentative="1">
      <w:start w:val="1"/>
      <w:numFmt w:val="lowerRoman"/>
      <w:lvlText w:val="%6."/>
      <w:lvlJc w:val="right"/>
      <w:pPr>
        <w:ind w:left="4020" w:hanging="180"/>
      </w:pPr>
    </w:lvl>
    <w:lvl w:ilvl="6" w:tplc="FFFFFFFF" w:tentative="1">
      <w:start w:val="1"/>
      <w:numFmt w:val="decimal"/>
      <w:lvlText w:val="%7."/>
      <w:lvlJc w:val="left"/>
      <w:pPr>
        <w:ind w:left="4740" w:hanging="360"/>
      </w:pPr>
    </w:lvl>
    <w:lvl w:ilvl="7" w:tplc="FFFFFFFF" w:tentative="1">
      <w:start w:val="1"/>
      <w:numFmt w:val="lowerLetter"/>
      <w:lvlText w:val="%8."/>
      <w:lvlJc w:val="left"/>
      <w:pPr>
        <w:ind w:left="5460" w:hanging="360"/>
      </w:pPr>
    </w:lvl>
    <w:lvl w:ilvl="8" w:tplc="FFFFFFFF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2" w15:restartNumberingAfterBreak="0">
    <w:nsid w:val="652D44C6"/>
    <w:multiLevelType w:val="hybridMultilevel"/>
    <w:tmpl w:val="4A3AF820"/>
    <w:lvl w:ilvl="0" w:tplc="1409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FFFFFFFF">
      <w:start w:val="1"/>
      <w:numFmt w:val="bullet"/>
      <w:lvlText w:val="o"/>
      <w:lvlJc w:val="left"/>
      <w:pPr>
        <w:ind w:left="108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FFFFFFFF">
      <w:start w:val="1"/>
      <w:numFmt w:val="bullet"/>
      <w:lvlText w:val="▪"/>
      <w:lvlJc w:val="left"/>
      <w:pPr>
        <w:ind w:left="18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FFFFFFFF">
      <w:start w:val="1"/>
      <w:numFmt w:val="bullet"/>
      <w:lvlText w:val="•"/>
      <w:lvlJc w:val="left"/>
      <w:pPr>
        <w:ind w:left="25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FFFFFFFF">
      <w:start w:val="1"/>
      <w:numFmt w:val="bullet"/>
      <w:lvlText w:val="o"/>
      <w:lvlJc w:val="left"/>
      <w:pPr>
        <w:ind w:left="324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FFFFFFFF">
      <w:start w:val="1"/>
      <w:numFmt w:val="bullet"/>
      <w:lvlText w:val="▪"/>
      <w:lvlJc w:val="left"/>
      <w:pPr>
        <w:ind w:left="39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FFFFFFFF">
      <w:start w:val="1"/>
      <w:numFmt w:val="bullet"/>
      <w:lvlText w:val="•"/>
      <w:lvlJc w:val="left"/>
      <w:pPr>
        <w:ind w:left="46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FFFFFFFF">
      <w:start w:val="1"/>
      <w:numFmt w:val="bullet"/>
      <w:lvlText w:val="o"/>
      <w:lvlJc w:val="left"/>
      <w:pPr>
        <w:ind w:left="54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FFFFFFFF">
      <w:start w:val="1"/>
      <w:numFmt w:val="bullet"/>
      <w:lvlText w:val="▪"/>
      <w:lvlJc w:val="left"/>
      <w:pPr>
        <w:ind w:left="612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3" w15:restartNumberingAfterBreak="0">
    <w:nsid w:val="6C3D200D"/>
    <w:multiLevelType w:val="multilevel"/>
    <w:tmpl w:val="7B60B424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4" w15:restartNumberingAfterBreak="0">
    <w:nsid w:val="76876F24"/>
    <w:multiLevelType w:val="hybridMultilevel"/>
    <w:tmpl w:val="23B09E0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CB04878"/>
    <w:multiLevelType w:val="multilevel"/>
    <w:tmpl w:val="ECBC7E08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num w:numId="1" w16cid:durableId="715857308">
    <w:abstractNumId w:val="4"/>
  </w:num>
  <w:num w:numId="2" w16cid:durableId="929193071">
    <w:abstractNumId w:val="7"/>
  </w:num>
  <w:num w:numId="3" w16cid:durableId="1418744911">
    <w:abstractNumId w:val="10"/>
  </w:num>
  <w:num w:numId="4" w16cid:durableId="976496725">
    <w:abstractNumId w:val="9"/>
  </w:num>
  <w:num w:numId="5" w16cid:durableId="1080786738">
    <w:abstractNumId w:val="5"/>
  </w:num>
  <w:num w:numId="6" w16cid:durableId="470294369">
    <w:abstractNumId w:val="3"/>
  </w:num>
  <w:num w:numId="7" w16cid:durableId="379015370">
    <w:abstractNumId w:val="12"/>
  </w:num>
  <w:num w:numId="8" w16cid:durableId="351608203">
    <w:abstractNumId w:val="0"/>
  </w:num>
  <w:num w:numId="9" w16cid:durableId="576089562">
    <w:abstractNumId w:val="1"/>
  </w:num>
  <w:num w:numId="10" w16cid:durableId="203753562">
    <w:abstractNumId w:val="14"/>
  </w:num>
  <w:num w:numId="11" w16cid:durableId="919826753">
    <w:abstractNumId w:val="11"/>
  </w:num>
  <w:num w:numId="12" w16cid:durableId="1655914499">
    <w:abstractNumId w:val="2"/>
  </w:num>
  <w:num w:numId="13" w16cid:durableId="213003075">
    <w:abstractNumId w:val="6"/>
  </w:num>
  <w:num w:numId="14" w16cid:durableId="4022437">
    <w:abstractNumId w:val="8"/>
  </w:num>
  <w:num w:numId="15" w16cid:durableId="1496653167">
    <w:abstractNumId w:val="15"/>
  </w:num>
  <w:num w:numId="16" w16cid:durableId="20038466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3701"/>
    <w:rsid w:val="00001CD1"/>
    <w:rsid w:val="00014304"/>
    <w:rsid w:val="00032B82"/>
    <w:rsid w:val="00065549"/>
    <w:rsid w:val="000A728A"/>
    <w:rsid w:val="00104D66"/>
    <w:rsid w:val="0010524D"/>
    <w:rsid w:val="00163192"/>
    <w:rsid w:val="00170C34"/>
    <w:rsid w:val="00173CA5"/>
    <w:rsid w:val="001D7430"/>
    <w:rsid w:val="001E15E7"/>
    <w:rsid w:val="00233A46"/>
    <w:rsid w:val="0026263F"/>
    <w:rsid w:val="00285BD3"/>
    <w:rsid w:val="002E1081"/>
    <w:rsid w:val="002F213B"/>
    <w:rsid w:val="00303C89"/>
    <w:rsid w:val="00306276"/>
    <w:rsid w:val="00321776"/>
    <w:rsid w:val="00343B23"/>
    <w:rsid w:val="003A72AE"/>
    <w:rsid w:val="00423E17"/>
    <w:rsid w:val="00440C96"/>
    <w:rsid w:val="00492971"/>
    <w:rsid w:val="00492ED9"/>
    <w:rsid w:val="004D2CDC"/>
    <w:rsid w:val="005048EF"/>
    <w:rsid w:val="00520601"/>
    <w:rsid w:val="005859C2"/>
    <w:rsid w:val="005865D6"/>
    <w:rsid w:val="005E0690"/>
    <w:rsid w:val="006054F8"/>
    <w:rsid w:val="006C5A9F"/>
    <w:rsid w:val="006E64C7"/>
    <w:rsid w:val="0074452E"/>
    <w:rsid w:val="00750516"/>
    <w:rsid w:val="007726C2"/>
    <w:rsid w:val="007A751D"/>
    <w:rsid w:val="007D16F6"/>
    <w:rsid w:val="0083067E"/>
    <w:rsid w:val="00835958"/>
    <w:rsid w:val="008D125B"/>
    <w:rsid w:val="008F3CF4"/>
    <w:rsid w:val="008F723B"/>
    <w:rsid w:val="00904CF6"/>
    <w:rsid w:val="0091211A"/>
    <w:rsid w:val="00917E23"/>
    <w:rsid w:val="0093347C"/>
    <w:rsid w:val="00A41A6D"/>
    <w:rsid w:val="00A7791A"/>
    <w:rsid w:val="00AA053A"/>
    <w:rsid w:val="00AE22B7"/>
    <w:rsid w:val="00AE5C30"/>
    <w:rsid w:val="00B3555C"/>
    <w:rsid w:val="00BD556D"/>
    <w:rsid w:val="00BE72EE"/>
    <w:rsid w:val="00C4106A"/>
    <w:rsid w:val="00CA3701"/>
    <w:rsid w:val="00CC7523"/>
    <w:rsid w:val="00D204CD"/>
    <w:rsid w:val="00D40B19"/>
    <w:rsid w:val="00DA10CA"/>
    <w:rsid w:val="00DA4516"/>
    <w:rsid w:val="00E16513"/>
    <w:rsid w:val="00E91404"/>
    <w:rsid w:val="00F4097D"/>
    <w:rsid w:val="00F634E2"/>
    <w:rsid w:val="00F75C05"/>
    <w:rsid w:val="00F77629"/>
    <w:rsid w:val="00F95877"/>
    <w:rsid w:val="00FB3451"/>
    <w:rsid w:val="00FD598E"/>
    <w:rsid w:val="00FE0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50955B"/>
  <w15:chartTrackingRefBased/>
  <w15:docId w15:val="{BF6C5896-3C9D-D14F-97C3-F6A7C2DB7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0C34"/>
    <w:pPr>
      <w:spacing w:after="0" w:line="288" w:lineRule="auto"/>
    </w:pPr>
    <w:rPr>
      <w:rFonts w:eastAsia="Calibri" w:cstheme="minorHAnsi"/>
      <w:color w:val="000000"/>
      <w:sz w:val="24"/>
      <w:szCs w:val="24"/>
      <w:lang w:eastAsia="en-NZ"/>
    </w:rPr>
  </w:style>
  <w:style w:type="paragraph" w:styleId="Heading1">
    <w:name w:val="heading 1"/>
    <w:next w:val="Normal"/>
    <w:link w:val="Heading1Char"/>
    <w:uiPriority w:val="9"/>
    <w:qFormat/>
    <w:rsid w:val="00CA3701"/>
    <w:pPr>
      <w:keepNext/>
      <w:keepLines/>
      <w:spacing w:after="0" w:line="256" w:lineRule="auto"/>
      <w:ind w:left="10" w:hanging="10"/>
      <w:jc w:val="center"/>
      <w:outlineLvl w:val="0"/>
    </w:pPr>
    <w:rPr>
      <w:rFonts w:eastAsia="Calibri" w:cstheme="minorHAnsi"/>
      <w:b/>
      <w:color w:val="365F91"/>
      <w:sz w:val="36"/>
      <w:szCs w:val="36"/>
      <w:lang w:eastAsia="en-NZ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70C34"/>
    <w:pPr>
      <w:keepNext/>
      <w:keepLines/>
      <w:spacing w:before="40"/>
      <w:outlineLvl w:val="1"/>
    </w:pPr>
    <w:rPr>
      <w:rFonts w:eastAsiaTheme="majorEastAsia"/>
      <w:b/>
      <w:color w:val="365F91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9297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2971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CA3701"/>
    <w:rPr>
      <w:rFonts w:eastAsia="Calibri" w:cstheme="minorHAnsi"/>
      <w:b/>
      <w:color w:val="365F91"/>
      <w:sz w:val="36"/>
      <w:szCs w:val="36"/>
      <w:lang w:eastAsia="en-NZ"/>
    </w:rPr>
  </w:style>
  <w:style w:type="paragraph" w:styleId="ListParagraph">
    <w:name w:val="List Paragraph"/>
    <w:basedOn w:val="Normal"/>
    <w:uiPriority w:val="34"/>
    <w:qFormat/>
    <w:rsid w:val="008D125B"/>
    <w:pPr>
      <w:ind w:left="720"/>
      <w:contextualSpacing/>
    </w:pPr>
  </w:style>
  <w:style w:type="table" w:styleId="TableGridLight">
    <w:name w:val="Grid Table Light"/>
    <w:basedOn w:val="TableNormal"/>
    <w:uiPriority w:val="40"/>
    <w:rsid w:val="008D125B"/>
    <w:pPr>
      <w:spacing w:after="0" w:line="240" w:lineRule="auto"/>
    </w:pPr>
    <w:rPr>
      <w:rFonts w:eastAsiaTheme="minorEastAsia"/>
      <w:lang w:eastAsia="en-NZ"/>
    </w:r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yperlink">
    <w:name w:val="Hyperlink"/>
    <w:basedOn w:val="DefaultParagraphFont"/>
    <w:uiPriority w:val="99"/>
    <w:unhideWhenUsed/>
    <w:rsid w:val="008D125B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A4516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001CD1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1CD1"/>
    <w:rPr>
      <w:rFonts w:ascii="Calibri" w:eastAsia="Calibri" w:hAnsi="Calibri" w:cs="Calibri"/>
      <w:color w:val="000000"/>
      <w:lang w:eastAsia="en-NZ"/>
    </w:rPr>
  </w:style>
  <w:style w:type="paragraph" w:styleId="Footer">
    <w:name w:val="footer"/>
    <w:basedOn w:val="Normal"/>
    <w:link w:val="FooterChar"/>
    <w:uiPriority w:val="99"/>
    <w:unhideWhenUsed/>
    <w:rsid w:val="00001CD1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1CD1"/>
    <w:rPr>
      <w:rFonts w:ascii="Calibri" w:eastAsia="Calibri" w:hAnsi="Calibri" w:cs="Calibri"/>
      <w:color w:val="000000"/>
      <w:lang w:eastAsia="en-NZ"/>
    </w:rPr>
  </w:style>
  <w:style w:type="character" w:customStyle="1" w:styleId="Heading2Char">
    <w:name w:val="Heading 2 Char"/>
    <w:basedOn w:val="DefaultParagraphFont"/>
    <w:link w:val="Heading2"/>
    <w:uiPriority w:val="9"/>
    <w:rsid w:val="00170C34"/>
    <w:rPr>
      <w:rFonts w:eastAsiaTheme="majorEastAsia" w:cstheme="minorHAnsi"/>
      <w:b/>
      <w:color w:val="365F91"/>
      <w:sz w:val="28"/>
      <w:szCs w:val="28"/>
      <w:lang w:eastAsia="en-NZ"/>
    </w:rPr>
  </w:style>
  <w:style w:type="character" w:styleId="FollowedHyperlink">
    <w:name w:val="FollowedHyperlink"/>
    <w:basedOn w:val="DefaultParagraphFont"/>
    <w:uiPriority w:val="99"/>
    <w:semiHidden/>
    <w:unhideWhenUsed/>
    <w:rsid w:val="005865D6"/>
    <w:rPr>
      <w:color w:val="954F72" w:themeColor="followedHyperlink"/>
      <w:u w:val="single"/>
    </w:rPr>
  </w:style>
  <w:style w:type="character" w:customStyle="1" w:styleId="apple-converted-space">
    <w:name w:val="apple-converted-space"/>
    <w:basedOn w:val="DefaultParagraphFont"/>
    <w:rsid w:val="00285B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564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4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0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michelletanner/Library/Group%20Containers/UBF8T346G9.Office/User%20Content.localized/Templates.localized/District%209930%20Foundation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District 9930 Foundation Template.dotx</Template>
  <TotalTime>2</TotalTime>
  <Pages>1</Pages>
  <Words>320</Words>
  <Characters>1631</Characters>
  <Application>Microsoft Office Word</Application>
  <DocSecurity>0</DocSecurity>
  <Lines>33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Tanner</dc:creator>
  <cp:keywords/>
  <dc:description/>
  <cp:lastModifiedBy>Michelle Tanner</cp:lastModifiedBy>
  <cp:revision>2</cp:revision>
  <cp:lastPrinted>2021-09-09T20:42:00Z</cp:lastPrinted>
  <dcterms:created xsi:type="dcterms:W3CDTF">2026-06-08T03:33:00Z</dcterms:created>
  <dcterms:modified xsi:type="dcterms:W3CDTF">2026-06-08T03:33:00Z</dcterms:modified>
</cp:coreProperties>
</file>